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8A7" w:rsidRPr="00FF78A7" w:rsidRDefault="00FF78A7" w:rsidP="00A5750C">
      <w:pPr>
        <w:pStyle w:val="Nadpis1"/>
        <w:spacing w:before="1080" w:after="480"/>
        <w:jc w:val="center"/>
        <w:rPr>
          <w:color w:val="002060"/>
          <w:lang w:val="cs-CZ"/>
        </w:rPr>
      </w:pPr>
      <w:r w:rsidRPr="003152E6">
        <w:rPr>
          <w:color w:val="002060"/>
          <w:lang w:val="cs-CZ"/>
        </w:rPr>
        <w:t>RE</w:t>
      </w:r>
      <w:r w:rsidRPr="00FF78A7">
        <w:rPr>
          <w:color w:val="002060"/>
          <w:lang w:val="cs-CZ"/>
        </w:rPr>
        <w:t>KLAMAČNÍ PROTOKOL</w:t>
      </w:r>
    </w:p>
    <w:p w:rsidR="00FF78A7" w:rsidRDefault="00FF78A7" w:rsidP="00FF78A7">
      <w:pPr>
        <w:rPr>
          <w:b/>
          <w:lang w:val="cs-CZ"/>
        </w:rPr>
      </w:pPr>
      <w:r>
        <w:rPr>
          <w:b/>
          <w:lang w:val="cs-CZ"/>
        </w:rPr>
        <w:t>Prodávající</w:t>
      </w:r>
    </w:p>
    <w:p w:rsidR="00FF78A7" w:rsidRPr="00FF78A7" w:rsidRDefault="00FF78A7" w:rsidP="00FF78A7">
      <w:pPr>
        <w:rPr>
          <w:b/>
          <w:color w:val="E30B5C"/>
          <w:lang w:val="cs-CZ"/>
        </w:rPr>
      </w:pPr>
      <w:r w:rsidRPr="00FF78A7">
        <w:rPr>
          <w:b/>
          <w:lang w:val="cs-CZ"/>
        </w:rPr>
        <w:t>Adresa pro zaslání reklamovaného zboží</w:t>
      </w:r>
      <w:r w:rsidRPr="00FF78A7">
        <w:rPr>
          <w:lang w:val="cs-CZ"/>
        </w:rPr>
        <w:t xml:space="preserve">: </w:t>
      </w:r>
      <w:r w:rsidR="00A5750C">
        <w:rPr>
          <w:lang w:val="cs-CZ"/>
        </w:rPr>
        <w:t xml:space="preserve"> </w:t>
      </w:r>
      <w:proofErr w:type="spellStart"/>
      <w:r w:rsidR="00A5750C">
        <w:rPr>
          <w:lang w:val="cs-CZ"/>
        </w:rPr>
        <w:t>Tošovická</w:t>
      </w:r>
      <w:proofErr w:type="spellEnd"/>
      <w:r w:rsidR="00A5750C">
        <w:rPr>
          <w:lang w:val="cs-CZ"/>
        </w:rPr>
        <w:t xml:space="preserve"> 345/5, 742 35 Odry</w:t>
      </w:r>
    </w:p>
    <w:p w:rsidR="00FF78A7" w:rsidRDefault="005A6F72" w:rsidP="00FF78A7">
      <w:pPr>
        <w:rPr>
          <w:rFonts w:cs="Arial"/>
          <w:color w:val="000000"/>
          <w:shd w:val="clear" w:color="auto" w:fill="FFFFFF"/>
          <w:lang w:val="cs-CZ"/>
        </w:rPr>
      </w:pPr>
      <w:r w:rsidRPr="005A6F72">
        <w:rPr>
          <w:lang w:val="cs-CZ"/>
        </w:rPr>
        <w:t>Prosím zašlete informaci o vrácení z</w:t>
      </w:r>
      <w:r>
        <w:rPr>
          <w:lang w:val="cs-CZ"/>
        </w:rPr>
        <w:t xml:space="preserve">boží také elektronicky </w:t>
      </w:r>
      <w:proofErr w:type="gramStart"/>
      <w:r>
        <w:rPr>
          <w:lang w:val="cs-CZ"/>
        </w:rPr>
        <w:t>na</w:t>
      </w:r>
      <w:proofErr w:type="gramEnd"/>
      <w:r>
        <w:rPr>
          <w:lang w:val="cs-CZ"/>
        </w:rPr>
        <w:t xml:space="preserve">: </w:t>
      </w:r>
      <w:hyperlink r:id="rId8" w:history="1">
        <w:r w:rsidR="00641B4A" w:rsidRPr="00641B4A">
          <w:rPr>
            <w:lang w:val="cs-CZ"/>
          </w:rPr>
          <w:t>obchod@svotaplast.cz</w:t>
        </w:r>
      </w:hyperlink>
    </w:p>
    <w:p w:rsidR="00FF78A7" w:rsidRDefault="005A6F72" w:rsidP="00FF78A7">
      <w:pPr>
        <w:rPr>
          <w:lang w:val="cs-CZ"/>
        </w:rPr>
      </w:pPr>
      <w:r>
        <w:rPr>
          <w:rFonts w:cs="Arial"/>
          <w:color w:val="000000"/>
          <w:shd w:val="clear" w:color="auto" w:fill="FFFFFF"/>
          <w:lang w:val="cs-CZ"/>
        </w:rPr>
        <w:t xml:space="preserve">Případně na telefon: </w:t>
      </w:r>
      <w:r w:rsidR="00FF78A7">
        <w:rPr>
          <w:rFonts w:cs="Arial"/>
          <w:color w:val="000000"/>
          <w:shd w:val="clear" w:color="auto" w:fill="FFFFFF"/>
          <w:lang w:val="cs-CZ"/>
        </w:rPr>
        <w:t>+</w:t>
      </w:r>
      <w:r w:rsidR="00FF78A7" w:rsidRPr="005F210F">
        <w:rPr>
          <w:lang w:val="cs-CZ"/>
        </w:rPr>
        <w:t>420</w:t>
      </w:r>
      <w:r w:rsidR="00A5750C">
        <w:rPr>
          <w:lang w:val="cs-CZ"/>
        </w:rPr>
        <w:t xml:space="preserve"> 605 374 519. </w:t>
      </w:r>
    </w:p>
    <w:p w:rsidR="00A5750C" w:rsidRDefault="00A5750C" w:rsidP="00FF78A7">
      <w:pPr>
        <w:rPr>
          <w:lang w:val="cs-CZ"/>
        </w:rPr>
      </w:pPr>
    </w:p>
    <w:p w:rsidR="00A5750C" w:rsidRDefault="00A5750C" w:rsidP="00FF78A7">
      <w:pPr>
        <w:rPr>
          <w:rFonts w:cs="Arial"/>
          <w:color w:val="000000"/>
          <w:shd w:val="clear" w:color="auto" w:fill="FFFFFF"/>
          <w:lang w:val="cs-CZ"/>
        </w:rPr>
      </w:pPr>
      <w:r>
        <w:rPr>
          <w:lang w:val="cs-CZ"/>
        </w:rPr>
        <w:t>Pokud možno, prosím připojte fotografii štítku z krabice, ve které Vám byly produkty dodány.</w:t>
      </w:r>
    </w:p>
    <w:p w:rsidR="00FF78A7" w:rsidRPr="00FF78A7" w:rsidRDefault="00FF78A7" w:rsidP="00FF78A7">
      <w:pPr>
        <w:rPr>
          <w:rFonts w:cs="Arial"/>
          <w:color w:val="000000"/>
          <w:shd w:val="clear" w:color="auto" w:fill="FFFFFF"/>
          <w:lang w:val="cs-CZ"/>
        </w:rPr>
      </w:pPr>
    </w:p>
    <w:p w:rsidR="00FF78A7" w:rsidRPr="00FF78A7" w:rsidRDefault="00FF78A7" w:rsidP="00FF78A7">
      <w:pPr>
        <w:rPr>
          <w:b/>
          <w:shd w:val="clear" w:color="auto" w:fill="FFFFFF"/>
          <w:lang w:val="cs-CZ"/>
        </w:rPr>
      </w:pPr>
      <w:r w:rsidRPr="00FF78A7">
        <w:rPr>
          <w:b/>
          <w:shd w:val="clear" w:color="auto" w:fill="FFFFFF"/>
          <w:lang w:val="cs-CZ"/>
        </w:rPr>
        <w:t>R</w:t>
      </w:r>
      <w:r>
        <w:rPr>
          <w:b/>
          <w:shd w:val="clear" w:color="auto" w:fill="FFFFFF"/>
          <w:lang w:val="cs-CZ"/>
        </w:rPr>
        <w:t>eklamujíc</w:t>
      </w:r>
      <w:r w:rsidR="00051851">
        <w:rPr>
          <w:b/>
          <w:shd w:val="clear" w:color="auto" w:fill="FFFFFF"/>
          <w:lang w:val="cs-CZ"/>
        </w:rPr>
        <w:t>í:</w:t>
      </w:r>
    </w:p>
    <w:p w:rsidR="00FF78A7" w:rsidRPr="00FF78A7" w:rsidRDefault="00FF78A7" w:rsidP="005A6F72">
      <w:pPr>
        <w:tabs>
          <w:tab w:val="left" w:pos="4111"/>
        </w:tabs>
        <w:rPr>
          <w:shd w:val="clear" w:color="auto" w:fill="FFFFFF"/>
          <w:lang w:val="cs-CZ"/>
        </w:rPr>
      </w:pPr>
      <w:r w:rsidRPr="003152E6">
        <w:rPr>
          <w:b/>
          <w:shd w:val="clear" w:color="auto" w:fill="FFFFFF"/>
          <w:lang w:val="cs-CZ"/>
        </w:rPr>
        <w:t>Jméno a příjmení</w:t>
      </w:r>
      <w:r w:rsidRPr="00FF78A7">
        <w:rPr>
          <w:shd w:val="clear" w:color="auto" w:fill="FFFFFF"/>
          <w:lang w:val="cs-CZ"/>
        </w:rPr>
        <w:t>:</w:t>
      </w:r>
      <w:r w:rsidRPr="00FF78A7">
        <w:rPr>
          <w:shd w:val="clear" w:color="auto" w:fill="FFFFFF"/>
          <w:lang w:val="cs-CZ"/>
        </w:rPr>
        <w:tab/>
      </w:r>
    </w:p>
    <w:p w:rsidR="00FF78A7" w:rsidRPr="00FF78A7" w:rsidRDefault="00FF78A7" w:rsidP="005A6F72">
      <w:pPr>
        <w:tabs>
          <w:tab w:val="left" w:pos="4111"/>
        </w:tabs>
        <w:rPr>
          <w:shd w:val="clear" w:color="auto" w:fill="FFFFFF"/>
          <w:lang w:val="cs-CZ"/>
        </w:rPr>
      </w:pPr>
      <w:r w:rsidRPr="003152E6">
        <w:rPr>
          <w:b/>
          <w:shd w:val="clear" w:color="auto" w:fill="FFFFFF"/>
          <w:lang w:val="cs-CZ"/>
        </w:rPr>
        <w:t>Doručovací adresa</w:t>
      </w:r>
      <w:r w:rsidRPr="00FF78A7">
        <w:rPr>
          <w:shd w:val="clear" w:color="auto" w:fill="FFFFFF"/>
          <w:lang w:val="cs-CZ"/>
        </w:rPr>
        <w:t>:</w:t>
      </w:r>
      <w:r w:rsidRPr="00FF78A7">
        <w:rPr>
          <w:shd w:val="clear" w:color="auto" w:fill="FFFFFF"/>
          <w:lang w:val="cs-CZ"/>
        </w:rPr>
        <w:tab/>
      </w:r>
    </w:p>
    <w:p w:rsidR="00FF78A7" w:rsidRPr="00FF78A7" w:rsidRDefault="00FF78A7" w:rsidP="005A6F72">
      <w:pPr>
        <w:tabs>
          <w:tab w:val="left" w:pos="4111"/>
        </w:tabs>
        <w:rPr>
          <w:shd w:val="clear" w:color="auto" w:fill="FFFFFF"/>
          <w:lang w:val="cs-CZ"/>
        </w:rPr>
      </w:pPr>
      <w:r w:rsidRPr="003152E6">
        <w:rPr>
          <w:b/>
          <w:shd w:val="clear" w:color="auto" w:fill="FFFFFF"/>
          <w:lang w:val="cs-CZ"/>
        </w:rPr>
        <w:t>E-mail</w:t>
      </w:r>
      <w:r w:rsidRPr="00FF78A7">
        <w:rPr>
          <w:shd w:val="clear" w:color="auto" w:fill="FFFFFF"/>
          <w:lang w:val="cs-CZ"/>
        </w:rPr>
        <w:t>:</w:t>
      </w:r>
      <w:r w:rsidRPr="00FF78A7">
        <w:rPr>
          <w:shd w:val="clear" w:color="auto" w:fill="FFFFFF"/>
          <w:lang w:val="cs-CZ"/>
        </w:rPr>
        <w:tab/>
      </w:r>
    </w:p>
    <w:p w:rsidR="00FF78A7" w:rsidRPr="00FF78A7" w:rsidRDefault="00FF78A7" w:rsidP="005A6F72">
      <w:pPr>
        <w:tabs>
          <w:tab w:val="left" w:pos="4111"/>
        </w:tabs>
        <w:rPr>
          <w:shd w:val="clear" w:color="auto" w:fill="FFFFFF"/>
          <w:lang w:val="cs-CZ"/>
        </w:rPr>
      </w:pPr>
      <w:r w:rsidRPr="003152E6">
        <w:rPr>
          <w:b/>
          <w:shd w:val="clear" w:color="auto" w:fill="FFFFFF"/>
          <w:lang w:val="cs-CZ"/>
        </w:rPr>
        <w:t>Telefon</w:t>
      </w:r>
      <w:r w:rsidRPr="00FF78A7">
        <w:rPr>
          <w:shd w:val="clear" w:color="auto" w:fill="FFFFFF"/>
          <w:lang w:val="cs-CZ"/>
        </w:rPr>
        <w:t>:</w:t>
      </w:r>
      <w:r w:rsidRPr="00FF78A7">
        <w:rPr>
          <w:shd w:val="clear" w:color="auto" w:fill="FFFFFF"/>
          <w:lang w:val="cs-CZ"/>
        </w:rPr>
        <w:tab/>
      </w:r>
    </w:p>
    <w:p w:rsidR="003152E6" w:rsidRPr="0065490E" w:rsidRDefault="003152E6" w:rsidP="005A6F72">
      <w:pPr>
        <w:tabs>
          <w:tab w:val="left" w:pos="4111"/>
        </w:tabs>
        <w:rPr>
          <w:lang w:val="cs-CZ"/>
        </w:rPr>
      </w:pPr>
      <w:r w:rsidRPr="0065490E">
        <w:rPr>
          <w:b/>
          <w:lang w:val="cs-CZ"/>
        </w:rPr>
        <w:t>Číslo objednávky</w:t>
      </w:r>
      <w:r w:rsidRPr="0065490E">
        <w:rPr>
          <w:lang w:val="cs-CZ"/>
        </w:rPr>
        <w:t xml:space="preserve">: </w:t>
      </w:r>
      <w:r>
        <w:rPr>
          <w:lang w:val="cs-CZ"/>
        </w:rPr>
        <w:tab/>
      </w:r>
      <w:r w:rsidRPr="0065490E">
        <w:rPr>
          <w:lang w:val="cs-CZ"/>
        </w:rPr>
        <w:t xml:space="preserve"> </w:t>
      </w:r>
    </w:p>
    <w:p w:rsidR="00FF78A7" w:rsidRDefault="005A6F72" w:rsidP="005A6F72">
      <w:pPr>
        <w:tabs>
          <w:tab w:val="left" w:pos="4111"/>
        </w:tabs>
        <w:rPr>
          <w:shd w:val="clear" w:color="auto" w:fill="FFFFFF"/>
          <w:lang w:val="cs-CZ"/>
        </w:rPr>
      </w:pPr>
      <w:r>
        <w:rPr>
          <w:shd w:val="clear" w:color="auto" w:fill="FFFFFF"/>
          <w:lang w:val="cs-CZ"/>
        </w:rPr>
        <w:tab/>
      </w:r>
    </w:p>
    <w:p w:rsidR="005A6F72" w:rsidRPr="00FF78A7" w:rsidRDefault="005A6F72" w:rsidP="00FF78A7">
      <w:pPr>
        <w:rPr>
          <w:shd w:val="clear" w:color="auto" w:fill="FFFFFF"/>
          <w:lang w:val="cs-CZ"/>
        </w:rPr>
      </w:pPr>
    </w:p>
    <w:tbl>
      <w:tblPr>
        <w:tblStyle w:val="Mkatabulky"/>
        <w:tblW w:w="0" w:type="auto"/>
        <w:tblLook w:val="04A0"/>
      </w:tblPr>
      <w:tblGrid>
        <w:gridCol w:w="4606"/>
        <w:gridCol w:w="4606"/>
      </w:tblGrid>
      <w:tr w:rsidR="00FF78A7" w:rsidRPr="00FF78A7" w:rsidTr="00FF78A7">
        <w:tc>
          <w:tcPr>
            <w:tcW w:w="4606" w:type="dxa"/>
            <w:shd w:val="clear" w:color="auto" w:fill="9CC2E5" w:themeFill="accent1" w:themeFillTint="99"/>
          </w:tcPr>
          <w:p w:rsidR="00FF78A7" w:rsidRPr="00FF78A7" w:rsidRDefault="00FF78A7" w:rsidP="00FF78A7">
            <w:pPr>
              <w:spacing w:before="120"/>
              <w:jc w:val="center"/>
              <w:rPr>
                <w:b/>
                <w:lang w:val="cs-CZ"/>
              </w:rPr>
            </w:pPr>
            <w:r w:rsidRPr="00FF78A7">
              <w:rPr>
                <w:b/>
                <w:lang w:val="cs-CZ"/>
              </w:rPr>
              <w:t>Reklamované zboží</w:t>
            </w:r>
          </w:p>
        </w:tc>
        <w:tc>
          <w:tcPr>
            <w:tcW w:w="4606" w:type="dxa"/>
            <w:shd w:val="clear" w:color="auto" w:fill="9CC2E5" w:themeFill="accent1" w:themeFillTint="99"/>
          </w:tcPr>
          <w:p w:rsidR="00FF78A7" w:rsidRPr="00FF78A7" w:rsidRDefault="00FF78A7" w:rsidP="00FF78A7">
            <w:pPr>
              <w:spacing w:before="120"/>
              <w:jc w:val="center"/>
              <w:rPr>
                <w:b/>
                <w:lang w:val="cs-CZ"/>
              </w:rPr>
            </w:pPr>
            <w:r w:rsidRPr="00FF78A7">
              <w:rPr>
                <w:b/>
                <w:lang w:val="cs-CZ"/>
              </w:rPr>
              <w:t>Detailní popis závady</w:t>
            </w:r>
          </w:p>
        </w:tc>
      </w:tr>
      <w:tr w:rsidR="00FF78A7" w:rsidRPr="00FF78A7" w:rsidTr="00FF78A7">
        <w:trPr>
          <w:trHeight w:val="1494"/>
        </w:trPr>
        <w:tc>
          <w:tcPr>
            <w:tcW w:w="4606" w:type="dxa"/>
          </w:tcPr>
          <w:p w:rsidR="00FF78A7" w:rsidRPr="00FF78A7" w:rsidRDefault="00FF78A7" w:rsidP="003152E6">
            <w:pPr>
              <w:spacing w:before="120"/>
              <w:rPr>
                <w:lang w:val="cs-CZ"/>
              </w:rPr>
            </w:pPr>
          </w:p>
        </w:tc>
        <w:tc>
          <w:tcPr>
            <w:tcW w:w="4606" w:type="dxa"/>
          </w:tcPr>
          <w:p w:rsidR="00FF78A7" w:rsidRPr="00FF78A7" w:rsidRDefault="00FF78A7" w:rsidP="003152E6">
            <w:pPr>
              <w:spacing w:before="120"/>
              <w:rPr>
                <w:lang w:val="cs-CZ"/>
              </w:rPr>
            </w:pPr>
          </w:p>
        </w:tc>
      </w:tr>
    </w:tbl>
    <w:p w:rsidR="00FF78A7" w:rsidRPr="00FF78A7" w:rsidRDefault="00FF78A7" w:rsidP="00FF78A7">
      <w:pPr>
        <w:rPr>
          <w:lang w:val="cs-CZ"/>
        </w:rPr>
      </w:pPr>
    </w:p>
    <w:p w:rsidR="00FF78A7" w:rsidRPr="00FF78A7" w:rsidRDefault="00FF78A7" w:rsidP="00FF78A7">
      <w:pPr>
        <w:rPr>
          <w:b/>
          <w:lang w:val="cs-CZ"/>
        </w:rPr>
      </w:pPr>
      <w:r w:rsidRPr="00FF78A7">
        <w:rPr>
          <w:b/>
          <w:lang w:val="cs-CZ"/>
        </w:rPr>
        <w:t>Navrhovaný způsob vyřízení reklamace (zaškrtněte)</w:t>
      </w:r>
    </w:p>
    <w:p w:rsidR="003152E6" w:rsidRDefault="00373CDB" w:rsidP="00FF78A7">
      <w:pPr>
        <w:rPr>
          <w:b/>
          <w:lang w:val="cs-CZ"/>
        </w:rPr>
      </w:pPr>
      <w:r>
        <w:rPr>
          <w:b/>
          <w:lang w:val="cs-CZ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1"/>
      <w:r w:rsidR="00651F0A">
        <w:rPr>
          <w:b/>
          <w:lang w:val="cs-CZ"/>
        </w:rPr>
        <w:instrText xml:space="preserve"> FORMCHECKBOX </w:instrText>
      </w:r>
      <w:r>
        <w:rPr>
          <w:b/>
          <w:lang w:val="cs-CZ"/>
        </w:rPr>
      </w:r>
      <w:r>
        <w:rPr>
          <w:b/>
          <w:lang w:val="cs-CZ"/>
        </w:rPr>
        <w:fldChar w:fldCharType="separate"/>
      </w:r>
      <w:r>
        <w:rPr>
          <w:b/>
          <w:lang w:val="cs-CZ"/>
        </w:rPr>
        <w:fldChar w:fldCharType="end"/>
      </w:r>
      <w:bookmarkEnd w:id="0"/>
      <w:r w:rsidR="003174C1">
        <w:rPr>
          <w:b/>
          <w:lang w:val="cs-CZ"/>
        </w:rPr>
        <w:t xml:space="preserve"> Vyměnit produkt</w:t>
      </w:r>
    </w:p>
    <w:p w:rsidR="003174C1" w:rsidRDefault="00373CDB" w:rsidP="00FF78A7">
      <w:pPr>
        <w:rPr>
          <w:b/>
          <w:lang w:val="cs-CZ"/>
        </w:rPr>
      </w:pPr>
      <w:r>
        <w:rPr>
          <w:b/>
          <w:lang w:val="cs-CZ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2"/>
      <w:r w:rsidR="003174C1">
        <w:rPr>
          <w:b/>
          <w:lang w:val="cs-CZ"/>
        </w:rPr>
        <w:instrText xml:space="preserve"> FORMCHECKBOX </w:instrText>
      </w:r>
      <w:r>
        <w:rPr>
          <w:b/>
          <w:lang w:val="cs-CZ"/>
        </w:rPr>
      </w:r>
      <w:r>
        <w:rPr>
          <w:b/>
          <w:lang w:val="cs-CZ"/>
        </w:rPr>
        <w:fldChar w:fldCharType="separate"/>
      </w:r>
      <w:r>
        <w:rPr>
          <w:b/>
          <w:lang w:val="cs-CZ"/>
        </w:rPr>
        <w:fldChar w:fldCharType="end"/>
      </w:r>
      <w:bookmarkEnd w:id="1"/>
      <w:r w:rsidR="003174C1">
        <w:rPr>
          <w:b/>
          <w:lang w:val="cs-CZ"/>
        </w:rPr>
        <w:t xml:space="preserve"> Vrátit peníze </w:t>
      </w:r>
    </w:p>
    <w:p w:rsidR="003152E6" w:rsidRDefault="00FF78A7" w:rsidP="00FF78A7">
      <w:pPr>
        <w:rPr>
          <w:lang w:val="cs-CZ"/>
        </w:rPr>
      </w:pPr>
      <w:r w:rsidRPr="003152E6">
        <w:rPr>
          <w:b/>
          <w:lang w:val="cs-CZ"/>
        </w:rPr>
        <w:t>Datum uplatnění reklamace</w:t>
      </w:r>
      <w:r w:rsidRPr="003152E6">
        <w:rPr>
          <w:lang w:val="cs-CZ"/>
        </w:rPr>
        <w:t xml:space="preserve">: </w:t>
      </w:r>
      <w:sdt>
        <w:sdtPr>
          <w:rPr>
            <w:lang w:val="cs-CZ"/>
          </w:rPr>
          <w:id w:val="266550394"/>
          <w:placeholder>
            <w:docPart w:val="50058B0C71864DA88A707630DED6C7FC"/>
          </w:placeholder>
          <w:showingPlcHdr/>
          <w:date>
            <w:dateFormat w:val="d.M.yyyy"/>
            <w:lid w:val="cs-CZ"/>
            <w:storeMappedDataAs w:val="dateTime"/>
            <w:calendar w:val="gregorian"/>
          </w:date>
        </w:sdtPr>
        <w:sdtContent>
          <w:r w:rsidR="003152E6" w:rsidRPr="005A6F72">
            <w:rPr>
              <w:rStyle w:val="Zstupntext"/>
              <w:lang w:val="cs-CZ"/>
            </w:rPr>
            <w:t>Klepněte sem a zadejte datum.</w:t>
          </w:r>
        </w:sdtContent>
      </w:sdt>
    </w:p>
    <w:p w:rsidR="00FF78A7" w:rsidRPr="003152E6" w:rsidRDefault="00FF78A7" w:rsidP="00A5750C">
      <w:pPr>
        <w:spacing w:after="0"/>
        <w:rPr>
          <w:color w:val="808080" w:themeColor="background1" w:themeShade="80"/>
          <w:lang w:val="cs-CZ"/>
        </w:rPr>
      </w:pPr>
    </w:p>
    <w:sectPr w:rsidR="00FF78A7" w:rsidRPr="003152E6" w:rsidSect="00A5750C">
      <w:headerReference w:type="default" r:id="rId9"/>
      <w:footerReference w:type="default" r:id="rId10"/>
      <w:pgSz w:w="11907" w:h="16840" w:code="9"/>
      <w:pgMar w:top="-557" w:right="1418" w:bottom="1440" w:left="1418" w:header="42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6C6" w:rsidRDefault="001E76C6">
      <w:r>
        <w:separator/>
      </w:r>
    </w:p>
  </w:endnote>
  <w:endnote w:type="continuationSeparator" w:id="0">
    <w:p w:rsidR="001E76C6" w:rsidRDefault="001E76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E6" w:rsidRPr="00005A1C" w:rsidRDefault="003152E6" w:rsidP="001929E5">
    <w:pPr>
      <w:pStyle w:val="Zpat"/>
      <w:tabs>
        <w:tab w:val="clear" w:pos="8640"/>
        <w:tab w:val="right" w:pos="9071"/>
      </w:tabs>
      <w:rPr>
        <w:rFonts w:cs="Arial"/>
        <w:lang w:eastAsia="zh-CN"/>
      </w:rPr>
    </w:pPr>
    <w:r>
      <w:rPr>
        <w:rFonts w:cs="Arial"/>
        <w:lang w:eastAsia="zh-CN"/>
      </w:rPr>
      <w:tab/>
    </w:r>
    <w:r>
      <w:rPr>
        <w:rFonts w:cs="Arial"/>
        <w:lang w:eastAsia="zh-CN"/>
      </w:rPr>
      <w:tab/>
    </w:r>
    <w:r w:rsidR="00373CDB" w:rsidRPr="000B3B09">
      <w:rPr>
        <w:rFonts w:cs="Arial"/>
        <w:lang w:eastAsia="zh-CN"/>
      </w:rPr>
      <w:fldChar w:fldCharType="begin"/>
    </w:r>
    <w:r w:rsidRPr="000B3B09">
      <w:rPr>
        <w:rFonts w:cs="Arial"/>
        <w:lang w:eastAsia="zh-CN"/>
      </w:rPr>
      <w:instrText xml:space="preserve"> PAGE </w:instrText>
    </w:r>
    <w:r w:rsidR="00373CDB" w:rsidRPr="000B3B09">
      <w:rPr>
        <w:rFonts w:cs="Arial"/>
        <w:lang w:eastAsia="zh-CN"/>
      </w:rPr>
      <w:fldChar w:fldCharType="separate"/>
    </w:r>
    <w:r w:rsidR="00A5750C">
      <w:rPr>
        <w:rFonts w:cs="Arial"/>
        <w:noProof/>
        <w:lang w:eastAsia="zh-CN"/>
      </w:rPr>
      <w:t>1</w:t>
    </w:r>
    <w:r w:rsidR="00373CDB" w:rsidRPr="000B3B09">
      <w:rPr>
        <w:rFonts w:cs="Arial"/>
        <w:lang w:eastAsia="zh-CN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6C6" w:rsidRDefault="001E76C6">
      <w:r>
        <w:separator/>
      </w:r>
    </w:p>
  </w:footnote>
  <w:footnote w:type="continuationSeparator" w:id="0">
    <w:p w:rsidR="001E76C6" w:rsidRDefault="001E76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E6" w:rsidRPr="00A5750C" w:rsidRDefault="00A5750C" w:rsidP="00A5750C">
    <w:pPr>
      <w:pStyle w:val="Zhlav"/>
    </w:pPr>
    <w:r w:rsidRPr="00A5750C"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737870</wp:posOffset>
          </wp:positionH>
          <wp:positionV relativeFrom="paragraph">
            <wp:posOffset>-180975</wp:posOffset>
          </wp:positionV>
          <wp:extent cx="3829050" cy="857250"/>
          <wp:effectExtent l="19050" t="0" r="0" b="0"/>
          <wp:wrapSquare wrapText="bothSides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90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25pt;height:6pt" o:bullet="t">
        <v:imagedata r:id="rId1" o:title="od"/>
      </v:shape>
    </w:pict>
  </w:numPicBullet>
  <w:abstractNum w:abstractNumId="0">
    <w:nsid w:val="FFFFFF83"/>
    <w:multiLevelType w:val="singleLevel"/>
    <w:tmpl w:val="1FFED38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6B43D4"/>
    <w:multiLevelType w:val="hybridMultilevel"/>
    <w:tmpl w:val="B1FC8D3A"/>
    <w:lvl w:ilvl="0" w:tplc="B3F4228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95" w:hanging="360"/>
      </w:pPr>
    </w:lvl>
    <w:lvl w:ilvl="2" w:tplc="040C001B" w:tentative="1">
      <w:start w:val="1"/>
      <w:numFmt w:val="lowerRoman"/>
      <w:lvlText w:val="%3."/>
      <w:lvlJc w:val="right"/>
      <w:pPr>
        <w:ind w:left="2115" w:hanging="180"/>
      </w:pPr>
    </w:lvl>
    <w:lvl w:ilvl="3" w:tplc="040C000F" w:tentative="1">
      <w:start w:val="1"/>
      <w:numFmt w:val="decimal"/>
      <w:lvlText w:val="%4."/>
      <w:lvlJc w:val="left"/>
      <w:pPr>
        <w:ind w:left="2835" w:hanging="360"/>
      </w:pPr>
    </w:lvl>
    <w:lvl w:ilvl="4" w:tplc="040C0019" w:tentative="1">
      <w:start w:val="1"/>
      <w:numFmt w:val="lowerLetter"/>
      <w:lvlText w:val="%5."/>
      <w:lvlJc w:val="left"/>
      <w:pPr>
        <w:ind w:left="3555" w:hanging="360"/>
      </w:pPr>
    </w:lvl>
    <w:lvl w:ilvl="5" w:tplc="040C001B" w:tentative="1">
      <w:start w:val="1"/>
      <w:numFmt w:val="lowerRoman"/>
      <w:lvlText w:val="%6."/>
      <w:lvlJc w:val="right"/>
      <w:pPr>
        <w:ind w:left="4275" w:hanging="180"/>
      </w:pPr>
    </w:lvl>
    <w:lvl w:ilvl="6" w:tplc="040C000F" w:tentative="1">
      <w:start w:val="1"/>
      <w:numFmt w:val="decimal"/>
      <w:lvlText w:val="%7."/>
      <w:lvlJc w:val="left"/>
      <w:pPr>
        <w:ind w:left="4995" w:hanging="360"/>
      </w:pPr>
    </w:lvl>
    <w:lvl w:ilvl="7" w:tplc="040C0019" w:tentative="1">
      <w:start w:val="1"/>
      <w:numFmt w:val="lowerLetter"/>
      <w:lvlText w:val="%8."/>
      <w:lvlJc w:val="left"/>
      <w:pPr>
        <w:ind w:left="5715" w:hanging="360"/>
      </w:pPr>
    </w:lvl>
    <w:lvl w:ilvl="8" w:tplc="040C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">
    <w:nsid w:val="02A52764"/>
    <w:multiLevelType w:val="hybridMultilevel"/>
    <w:tmpl w:val="FDC4E8E2"/>
    <w:lvl w:ilvl="0" w:tplc="5B5AFB8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95" w:hanging="360"/>
      </w:pPr>
    </w:lvl>
    <w:lvl w:ilvl="2" w:tplc="040C001B" w:tentative="1">
      <w:start w:val="1"/>
      <w:numFmt w:val="lowerRoman"/>
      <w:lvlText w:val="%3."/>
      <w:lvlJc w:val="right"/>
      <w:pPr>
        <w:ind w:left="2115" w:hanging="180"/>
      </w:pPr>
    </w:lvl>
    <w:lvl w:ilvl="3" w:tplc="040C000F" w:tentative="1">
      <w:start w:val="1"/>
      <w:numFmt w:val="decimal"/>
      <w:lvlText w:val="%4."/>
      <w:lvlJc w:val="left"/>
      <w:pPr>
        <w:ind w:left="2835" w:hanging="360"/>
      </w:pPr>
    </w:lvl>
    <w:lvl w:ilvl="4" w:tplc="040C0019" w:tentative="1">
      <w:start w:val="1"/>
      <w:numFmt w:val="lowerLetter"/>
      <w:lvlText w:val="%5."/>
      <w:lvlJc w:val="left"/>
      <w:pPr>
        <w:ind w:left="3555" w:hanging="360"/>
      </w:pPr>
    </w:lvl>
    <w:lvl w:ilvl="5" w:tplc="040C001B" w:tentative="1">
      <w:start w:val="1"/>
      <w:numFmt w:val="lowerRoman"/>
      <w:lvlText w:val="%6."/>
      <w:lvlJc w:val="right"/>
      <w:pPr>
        <w:ind w:left="4275" w:hanging="180"/>
      </w:pPr>
    </w:lvl>
    <w:lvl w:ilvl="6" w:tplc="040C000F" w:tentative="1">
      <w:start w:val="1"/>
      <w:numFmt w:val="decimal"/>
      <w:lvlText w:val="%7."/>
      <w:lvlJc w:val="left"/>
      <w:pPr>
        <w:ind w:left="4995" w:hanging="360"/>
      </w:pPr>
    </w:lvl>
    <w:lvl w:ilvl="7" w:tplc="040C0019" w:tentative="1">
      <w:start w:val="1"/>
      <w:numFmt w:val="lowerLetter"/>
      <w:lvlText w:val="%8."/>
      <w:lvlJc w:val="left"/>
      <w:pPr>
        <w:ind w:left="5715" w:hanging="360"/>
      </w:pPr>
    </w:lvl>
    <w:lvl w:ilvl="8" w:tplc="040C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">
    <w:nsid w:val="051527EC"/>
    <w:multiLevelType w:val="hybridMultilevel"/>
    <w:tmpl w:val="7D1CF84C"/>
    <w:lvl w:ilvl="0" w:tplc="99D87F1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85" w:hanging="360"/>
      </w:pPr>
    </w:lvl>
    <w:lvl w:ilvl="2" w:tplc="040C001B" w:tentative="1">
      <w:start w:val="1"/>
      <w:numFmt w:val="lowerRoman"/>
      <w:lvlText w:val="%3."/>
      <w:lvlJc w:val="right"/>
      <w:pPr>
        <w:ind w:left="1905" w:hanging="180"/>
      </w:pPr>
    </w:lvl>
    <w:lvl w:ilvl="3" w:tplc="040C000F" w:tentative="1">
      <w:start w:val="1"/>
      <w:numFmt w:val="decimal"/>
      <w:lvlText w:val="%4."/>
      <w:lvlJc w:val="left"/>
      <w:pPr>
        <w:ind w:left="2625" w:hanging="360"/>
      </w:pPr>
    </w:lvl>
    <w:lvl w:ilvl="4" w:tplc="040C0019" w:tentative="1">
      <w:start w:val="1"/>
      <w:numFmt w:val="lowerLetter"/>
      <w:lvlText w:val="%5."/>
      <w:lvlJc w:val="left"/>
      <w:pPr>
        <w:ind w:left="3345" w:hanging="360"/>
      </w:pPr>
    </w:lvl>
    <w:lvl w:ilvl="5" w:tplc="040C001B" w:tentative="1">
      <w:start w:val="1"/>
      <w:numFmt w:val="lowerRoman"/>
      <w:lvlText w:val="%6."/>
      <w:lvlJc w:val="right"/>
      <w:pPr>
        <w:ind w:left="4065" w:hanging="180"/>
      </w:pPr>
    </w:lvl>
    <w:lvl w:ilvl="6" w:tplc="040C000F" w:tentative="1">
      <w:start w:val="1"/>
      <w:numFmt w:val="decimal"/>
      <w:lvlText w:val="%7."/>
      <w:lvlJc w:val="left"/>
      <w:pPr>
        <w:ind w:left="4785" w:hanging="360"/>
      </w:pPr>
    </w:lvl>
    <w:lvl w:ilvl="7" w:tplc="040C0019" w:tentative="1">
      <w:start w:val="1"/>
      <w:numFmt w:val="lowerLetter"/>
      <w:lvlText w:val="%8."/>
      <w:lvlJc w:val="left"/>
      <w:pPr>
        <w:ind w:left="5505" w:hanging="360"/>
      </w:pPr>
    </w:lvl>
    <w:lvl w:ilvl="8" w:tplc="04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76F6DA5"/>
    <w:multiLevelType w:val="hybridMultilevel"/>
    <w:tmpl w:val="AF8045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2825E8">
      <w:start w:val="2"/>
      <w:numFmt w:val="decimal"/>
      <w:lvlText w:val="%2．"/>
      <w:lvlJc w:val="left"/>
      <w:pPr>
        <w:tabs>
          <w:tab w:val="num" w:pos="1440"/>
        </w:tabs>
        <w:ind w:left="1440" w:hanging="360"/>
      </w:pPr>
      <w:rPr>
        <w:rFonts w:hint="eastAsia"/>
        <w:color w:val="FF000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883AE2"/>
    <w:multiLevelType w:val="hybridMultilevel"/>
    <w:tmpl w:val="E34A0FEA"/>
    <w:lvl w:ilvl="0" w:tplc="DC5410C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10BD4E05"/>
    <w:multiLevelType w:val="hybridMultilevel"/>
    <w:tmpl w:val="75CC91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F146EE"/>
    <w:multiLevelType w:val="hybridMultilevel"/>
    <w:tmpl w:val="BE52ED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01465C"/>
    <w:multiLevelType w:val="hybridMultilevel"/>
    <w:tmpl w:val="2BCE0D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B320125"/>
    <w:multiLevelType w:val="hybridMultilevel"/>
    <w:tmpl w:val="32A8CDE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1C6AD5"/>
    <w:multiLevelType w:val="hybridMultilevel"/>
    <w:tmpl w:val="BEFE8C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716AD2"/>
    <w:multiLevelType w:val="hybridMultilevel"/>
    <w:tmpl w:val="0452FCE0"/>
    <w:lvl w:ilvl="0" w:tplc="1D9A05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21FE4E62"/>
    <w:multiLevelType w:val="hybridMultilevel"/>
    <w:tmpl w:val="2D02FD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AC75EA2"/>
    <w:multiLevelType w:val="hybridMultilevel"/>
    <w:tmpl w:val="90906D5A"/>
    <w:lvl w:ilvl="0" w:tplc="BEC41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E44D9D"/>
    <w:multiLevelType w:val="hybridMultilevel"/>
    <w:tmpl w:val="B0647254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F83970"/>
    <w:multiLevelType w:val="hybridMultilevel"/>
    <w:tmpl w:val="80A83562"/>
    <w:lvl w:ilvl="0" w:tplc="05C2301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90E0C63"/>
    <w:multiLevelType w:val="hybridMultilevel"/>
    <w:tmpl w:val="C64AA4A6"/>
    <w:lvl w:ilvl="0" w:tplc="4454A7CC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95" w:hanging="360"/>
      </w:pPr>
    </w:lvl>
    <w:lvl w:ilvl="2" w:tplc="040C001B" w:tentative="1">
      <w:start w:val="1"/>
      <w:numFmt w:val="lowerRoman"/>
      <w:lvlText w:val="%3."/>
      <w:lvlJc w:val="right"/>
      <w:pPr>
        <w:ind w:left="2115" w:hanging="180"/>
      </w:pPr>
    </w:lvl>
    <w:lvl w:ilvl="3" w:tplc="040C000F" w:tentative="1">
      <w:start w:val="1"/>
      <w:numFmt w:val="decimal"/>
      <w:lvlText w:val="%4."/>
      <w:lvlJc w:val="left"/>
      <w:pPr>
        <w:ind w:left="2835" w:hanging="360"/>
      </w:pPr>
    </w:lvl>
    <w:lvl w:ilvl="4" w:tplc="040C0019" w:tentative="1">
      <w:start w:val="1"/>
      <w:numFmt w:val="lowerLetter"/>
      <w:lvlText w:val="%5."/>
      <w:lvlJc w:val="left"/>
      <w:pPr>
        <w:ind w:left="3555" w:hanging="360"/>
      </w:pPr>
    </w:lvl>
    <w:lvl w:ilvl="5" w:tplc="040C001B" w:tentative="1">
      <w:start w:val="1"/>
      <w:numFmt w:val="lowerRoman"/>
      <w:lvlText w:val="%6."/>
      <w:lvlJc w:val="right"/>
      <w:pPr>
        <w:ind w:left="4275" w:hanging="180"/>
      </w:pPr>
    </w:lvl>
    <w:lvl w:ilvl="6" w:tplc="040C000F" w:tentative="1">
      <w:start w:val="1"/>
      <w:numFmt w:val="decimal"/>
      <w:lvlText w:val="%7."/>
      <w:lvlJc w:val="left"/>
      <w:pPr>
        <w:ind w:left="4995" w:hanging="360"/>
      </w:pPr>
    </w:lvl>
    <w:lvl w:ilvl="7" w:tplc="040C0019" w:tentative="1">
      <w:start w:val="1"/>
      <w:numFmt w:val="lowerLetter"/>
      <w:lvlText w:val="%8."/>
      <w:lvlJc w:val="left"/>
      <w:pPr>
        <w:ind w:left="5715" w:hanging="360"/>
      </w:pPr>
    </w:lvl>
    <w:lvl w:ilvl="8" w:tplc="040C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7">
    <w:nsid w:val="3BBA7E9C"/>
    <w:multiLevelType w:val="hybridMultilevel"/>
    <w:tmpl w:val="4CAE23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C1F3867"/>
    <w:multiLevelType w:val="hybridMultilevel"/>
    <w:tmpl w:val="67907D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C3D289B"/>
    <w:multiLevelType w:val="hybridMultilevel"/>
    <w:tmpl w:val="8B522D60"/>
    <w:lvl w:ilvl="0" w:tplc="E00A943E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>
    <w:nsid w:val="3E5759BD"/>
    <w:multiLevelType w:val="hybridMultilevel"/>
    <w:tmpl w:val="6C84A5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08467F"/>
    <w:multiLevelType w:val="hybridMultilevel"/>
    <w:tmpl w:val="972CE924"/>
    <w:lvl w:ilvl="0" w:tplc="A492E6C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02B02F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42D52C52"/>
    <w:multiLevelType w:val="hybridMultilevel"/>
    <w:tmpl w:val="FA7277D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>
    <w:nsid w:val="443D2944"/>
    <w:multiLevelType w:val="hybridMultilevel"/>
    <w:tmpl w:val="ADC4B71E"/>
    <w:lvl w:ilvl="0" w:tplc="AC52392A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/>
        <w:i w:val="0"/>
        <w:strike w:val="0"/>
        <w:dstrike w:val="0"/>
        <w:vanish w:val="0"/>
        <w:color w:val="E30B5C"/>
        <w:sz w:val="22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5C304F"/>
    <w:multiLevelType w:val="hybridMultilevel"/>
    <w:tmpl w:val="D97877C4"/>
    <w:lvl w:ilvl="0" w:tplc="D684450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8313D90"/>
    <w:multiLevelType w:val="hybridMultilevel"/>
    <w:tmpl w:val="0F9062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6D3844"/>
    <w:multiLevelType w:val="hybridMultilevel"/>
    <w:tmpl w:val="A9B40F10"/>
    <w:lvl w:ilvl="0" w:tplc="1C2C195E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>
    <w:nsid w:val="55BE2F76"/>
    <w:multiLevelType w:val="hybridMultilevel"/>
    <w:tmpl w:val="6178B4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2C2E58"/>
    <w:multiLevelType w:val="hybridMultilevel"/>
    <w:tmpl w:val="6C9AD7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1D7002"/>
    <w:multiLevelType w:val="hybridMultilevel"/>
    <w:tmpl w:val="F98E47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B4A7295"/>
    <w:multiLevelType w:val="hybridMultilevel"/>
    <w:tmpl w:val="2ACE6D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E75757E"/>
    <w:multiLevelType w:val="hybridMultilevel"/>
    <w:tmpl w:val="2C8AF6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047398"/>
    <w:multiLevelType w:val="hybridMultilevel"/>
    <w:tmpl w:val="6ED07978"/>
    <w:lvl w:ilvl="0" w:tplc="063A4AD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4">
    <w:nsid w:val="62D37E88"/>
    <w:multiLevelType w:val="hybridMultilevel"/>
    <w:tmpl w:val="C54452FC"/>
    <w:lvl w:ilvl="0" w:tplc="E71E2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53E50BD"/>
    <w:multiLevelType w:val="hybridMultilevel"/>
    <w:tmpl w:val="DD98AE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6563708"/>
    <w:multiLevelType w:val="hybridMultilevel"/>
    <w:tmpl w:val="BD1450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A76D64"/>
    <w:multiLevelType w:val="hybridMultilevel"/>
    <w:tmpl w:val="E56CE1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9220522"/>
    <w:multiLevelType w:val="hybridMultilevel"/>
    <w:tmpl w:val="9F0AD3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B21069"/>
    <w:multiLevelType w:val="hybridMultilevel"/>
    <w:tmpl w:val="37DA1956"/>
    <w:lvl w:ilvl="0" w:tplc="4B34A22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40">
    <w:nsid w:val="6CB1165D"/>
    <w:multiLevelType w:val="hybridMultilevel"/>
    <w:tmpl w:val="39DAF0FE"/>
    <w:lvl w:ilvl="0" w:tplc="448AF3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E212E4"/>
    <w:multiLevelType w:val="hybridMultilevel"/>
    <w:tmpl w:val="B860E1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FA3D80"/>
    <w:multiLevelType w:val="hybridMultilevel"/>
    <w:tmpl w:val="F12A9B2A"/>
    <w:lvl w:ilvl="0" w:tplc="3D821742">
      <w:start w:val="1"/>
      <w:numFmt w:val="decimal"/>
      <w:lvlText w:val="%1."/>
      <w:lvlJc w:val="left"/>
      <w:pPr>
        <w:tabs>
          <w:tab w:val="num" w:pos="870"/>
        </w:tabs>
        <w:ind w:left="870" w:hanging="390"/>
      </w:pPr>
      <w:rPr>
        <w:rFonts w:hint="default"/>
        <w:color w:val="auto"/>
        <w:sz w:val="20"/>
        <w:szCs w:val="20"/>
      </w:rPr>
    </w:lvl>
    <w:lvl w:ilvl="1" w:tplc="DBF6F87E">
      <w:start w:val="1"/>
      <w:numFmt w:val="bullet"/>
      <w:lvlText w:val="-"/>
      <w:lvlJc w:val="left"/>
      <w:pPr>
        <w:tabs>
          <w:tab w:val="num" w:pos="1425"/>
        </w:tabs>
        <w:ind w:left="1425" w:hanging="360"/>
      </w:pPr>
      <w:rPr>
        <w:rFonts w:ascii="Arial" w:eastAsia="SimSu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num w:numId="1">
    <w:abstractNumId w:val="18"/>
  </w:num>
  <w:num w:numId="2">
    <w:abstractNumId w:val="14"/>
  </w:num>
  <w:num w:numId="3">
    <w:abstractNumId w:val="22"/>
  </w:num>
  <w:num w:numId="4">
    <w:abstractNumId w:val="33"/>
  </w:num>
  <w:num w:numId="5">
    <w:abstractNumId w:val="19"/>
  </w:num>
  <w:num w:numId="6">
    <w:abstractNumId w:val="5"/>
  </w:num>
  <w:num w:numId="7">
    <w:abstractNumId w:val="27"/>
  </w:num>
  <w:num w:numId="8">
    <w:abstractNumId w:val="26"/>
  </w:num>
  <w:num w:numId="9">
    <w:abstractNumId w:val="29"/>
  </w:num>
  <w:num w:numId="10">
    <w:abstractNumId w:val="4"/>
  </w:num>
  <w:num w:numId="11">
    <w:abstractNumId w:val="41"/>
  </w:num>
  <w:num w:numId="12">
    <w:abstractNumId w:val="21"/>
  </w:num>
  <w:num w:numId="13">
    <w:abstractNumId w:val="23"/>
  </w:num>
  <w:num w:numId="14">
    <w:abstractNumId w:val="13"/>
  </w:num>
  <w:num w:numId="15">
    <w:abstractNumId w:val="31"/>
  </w:num>
  <w:num w:numId="16">
    <w:abstractNumId w:val="17"/>
  </w:num>
  <w:num w:numId="17">
    <w:abstractNumId w:val="0"/>
  </w:num>
  <w:num w:numId="18">
    <w:abstractNumId w:val="7"/>
  </w:num>
  <w:num w:numId="19">
    <w:abstractNumId w:val="11"/>
  </w:num>
  <w:num w:numId="20">
    <w:abstractNumId w:val="39"/>
  </w:num>
  <w:num w:numId="21">
    <w:abstractNumId w:val="30"/>
  </w:num>
  <w:num w:numId="22">
    <w:abstractNumId w:val="8"/>
  </w:num>
  <w:num w:numId="23">
    <w:abstractNumId w:val="37"/>
  </w:num>
  <w:num w:numId="24">
    <w:abstractNumId w:val="38"/>
  </w:num>
  <w:num w:numId="25">
    <w:abstractNumId w:val="35"/>
  </w:num>
  <w:num w:numId="26">
    <w:abstractNumId w:val="20"/>
  </w:num>
  <w:num w:numId="27">
    <w:abstractNumId w:val="15"/>
  </w:num>
  <w:num w:numId="28">
    <w:abstractNumId w:val="12"/>
  </w:num>
  <w:num w:numId="29">
    <w:abstractNumId w:val="34"/>
  </w:num>
  <w:num w:numId="30">
    <w:abstractNumId w:val="32"/>
  </w:num>
  <w:num w:numId="31">
    <w:abstractNumId w:val="6"/>
  </w:num>
  <w:num w:numId="32">
    <w:abstractNumId w:val="42"/>
  </w:num>
  <w:num w:numId="33">
    <w:abstractNumId w:val="3"/>
  </w:num>
  <w:num w:numId="34">
    <w:abstractNumId w:val="2"/>
  </w:num>
  <w:num w:numId="35">
    <w:abstractNumId w:val="9"/>
  </w:num>
  <w:num w:numId="36">
    <w:abstractNumId w:val="16"/>
  </w:num>
  <w:num w:numId="37">
    <w:abstractNumId w:val="1"/>
  </w:num>
  <w:num w:numId="38">
    <w:abstractNumId w:val="28"/>
  </w:num>
  <w:num w:numId="39">
    <w:abstractNumId w:val="10"/>
  </w:num>
  <w:num w:numId="40">
    <w:abstractNumId w:val="36"/>
  </w:num>
  <w:num w:numId="41">
    <w:abstractNumId w:val="25"/>
  </w:num>
  <w:num w:numId="42">
    <w:abstractNumId w:val="24"/>
  </w:num>
  <w:num w:numId="43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8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61C6E"/>
    <w:rsid w:val="00002318"/>
    <w:rsid w:val="00005A1C"/>
    <w:rsid w:val="0001118B"/>
    <w:rsid w:val="0001750B"/>
    <w:rsid w:val="00021F52"/>
    <w:rsid w:val="000228B7"/>
    <w:rsid w:val="000250EB"/>
    <w:rsid w:val="000257F8"/>
    <w:rsid w:val="0003324C"/>
    <w:rsid w:val="000336BF"/>
    <w:rsid w:val="0003730B"/>
    <w:rsid w:val="00051851"/>
    <w:rsid w:val="00056E3D"/>
    <w:rsid w:val="00057790"/>
    <w:rsid w:val="00061C6E"/>
    <w:rsid w:val="000624B5"/>
    <w:rsid w:val="0007248B"/>
    <w:rsid w:val="00073802"/>
    <w:rsid w:val="00074DFC"/>
    <w:rsid w:val="00083847"/>
    <w:rsid w:val="00083C7D"/>
    <w:rsid w:val="0009464B"/>
    <w:rsid w:val="000A2252"/>
    <w:rsid w:val="000A3663"/>
    <w:rsid w:val="000A4921"/>
    <w:rsid w:val="000B2F1E"/>
    <w:rsid w:val="000B3B09"/>
    <w:rsid w:val="000C2610"/>
    <w:rsid w:val="000C6AAE"/>
    <w:rsid w:val="000D4771"/>
    <w:rsid w:val="000D5539"/>
    <w:rsid w:val="000E6240"/>
    <w:rsid w:val="000F1808"/>
    <w:rsid w:val="000F43A6"/>
    <w:rsid w:val="00100A6F"/>
    <w:rsid w:val="00101EF3"/>
    <w:rsid w:val="0012027B"/>
    <w:rsid w:val="00125312"/>
    <w:rsid w:val="00132EC4"/>
    <w:rsid w:val="00144645"/>
    <w:rsid w:val="00146572"/>
    <w:rsid w:val="0015401D"/>
    <w:rsid w:val="001601F4"/>
    <w:rsid w:val="001640EF"/>
    <w:rsid w:val="00165758"/>
    <w:rsid w:val="00165844"/>
    <w:rsid w:val="00165DEA"/>
    <w:rsid w:val="00166B3F"/>
    <w:rsid w:val="001710D8"/>
    <w:rsid w:val="00173CBA"/>
    <w:rsid w:val="0018229B"/>
    <w:rsid w:val="00182B04"/>
    <w:rsid w:val="00190F57"/>
    <w:rsid w:val="001929E5"/>
    <w:rsid w:val="00193BFB"/>
    <w:rsid w:val="00193C38"/>
    <w:rsid w:val="00197BCC"/>
    <w:rsid w:val="001A488F"/>
    <w:rsid w:val="001A48C2"/>
    <w:rsid w:val="001A7D8A"/>
    <w:rsid w:val="001B701F"/>
    <w:rsid w:val="001B7E1C"/>
    <w:rsid w:val="001B7F18"/>
    <w:rsid w:val="001C68CC"/>
    <w:rsid w:val="001D0B12"/>
    <w:rsid w:val="001D1893"/>
    <w:rsid w:val="001D578F"/>
    <w:rsid w:val="001E1641"/>
    <w:rsid w:val="001E3E83"/>
    <w:rsid w:val="001E76C6"/>
    <w:rsid w:val="001F0086"/>
    <w:rsid w:val="00205075"/>
    <w:rsid w:val="00205D07"/>
    <w:rsid w:val="00211A71"/>
    <w:rsid w:val="00222F4A"/>
    <w:rsid w:val="00232273"/>
    <w:rsid w:val="00233682"/>
    <w:rsid w:val="00235575"/>
    <w:rsid w:val="00236940"/>
    <w:rsid w:val="002404A6"/>
    <w:rsid w:val="002412FC"/>
    <w:rsid w:val="00252A0A"/>
    <w:rsid w:val="00254F7C"/>
    <w:rsid w:val="00256DFA"/>
    <w:rsid w:val="00256F42"/>
    <w:rsid w:val="00265CE0"/>
    <w:rsid w:val="0027284F"/>
    <w:rsid w:val="00272CAA"/>
    <w:rsid w:val="00281E5A"/>
    <w:rsid w:val="002905D7"/>
    <w:rsid w:val="00292177"/>
    <w:rsid w:val="0029652C"/>
    <w:rsid w:val="00296C61"/>
    <w:rsid w:val="002A33E8"/>
    <w:rsid w:val="002A4A59"/>
    <w:rsid w:val="002B07CB"/>
    <w:rsid w:val="002B31CE"/>
    <w:rsid w:val="002B772B"/>
    <w:rsid w:val="002B7BF2"/>
    <w:rsid w:val="002C1E61"/>
    <w:rsid w:val="002C3A79"/>
    <w:rsid w:val="002C56C5"/>
    <w:rsid w:val="002D0E26"/>
    <w:rsid w:val="002D3402"/>
    <w:rsid w:val="002E4312"/>
    <w:rsid w:val="002E6543"/>
    <w:rsid w:val="002F13B9"/>
    <w:rsid w:val="002F1952"/>
    <w:rsid w:val="002F293A"/>
    <w:rsid w:val="002F31C9"/>
    <w:rsid w:val="002F62B4"/>
    <w:rsid w:val="0030121D"/>
    <w:rsid w:val="0031228D"/>
    <w:rsid w:val="003152E6"/>
    <w:rsid w:val="003174C1"/>
    <w:rsid w:val="003176A5"/>
    <w:rsid w:val="00322DF4"/>
    <w:rsid w:val="003237DD"/>
    <w:rsid w:val="003274EB"/>
    <w:rsid w:val="003366FE"/>
    <w:rsid w:val="00345622"/>
    <w:rsid w:val="00351446"/>
    <w:rsid w:val="0035236F"/>
    <w:rsid w:val="00352D3F"/>
    <w:rsid w:val="00360FBD"/>
    <w:rsid w:val="00361233"/>
    <w:rsid w:val="0036301B"/>
    <w:rsid w:val="00364998"/>
    <w:rsid w:val="00366449"/>
    <w:rsid w:val="00373CDB"/>
    <w:rsid w:val="00381BD1"/>
    <w:rsid w:val="00387B7B"/>
    <w:rsid w:val="003935D0"/>
    <w:rsid w:val="0039411C"/>
    <w:rsid w:val="003A16D1"/>
    <w:rsid w:val="003B05B2"/>
    <w:rsid w:val="003B1D24"/>
    <w:rsid w:val="003B7AAC"/>
    <w:rsid w:val="003C328A"/>
    <w:rsid w:val="003C6987"/>
    <w:rsid w:val="003C7A03"/>
    <w:rsid w:val="003C7DA0"/>
    <w:rsid w:val="003E14EB"/>
    <w:rsid w:val="003F08AE"/>
    <w:rsid w:val="003F2C04"/>
    <w:rsid w:val="00404169"/>
    <w:rsid w:val="0040437C"/>
    <w:rsid w:val="00405E0F"/>
    <w:rsid w:val="00415FBC"/>
    <w:rsid w:val="00420884"/>
    <w:rsid w:val="00420B27"/>
    <w:rsid w:val="00432BEB"/>
    <w:rsid w:val="004411F2"/>
    <w:rsid w:val="00444300"/>
    <w:rsid w:val="00451367"/>
    <w:rsid w:val="00455272"/>
    <w:rsid w:val="004554D5"/>
    <w:rsid w:val="00462CB1"/>
    <w:rsid w:val="004822B0"/>
    <w:rsid w:val="0048432E"/>
    <w:rsid w:val="00493118"/>
    <w:rsid w:val="00493F72"/>
    <w:rsid w:val="004A0934"/>
    <w:rsid w:val="004A0FA4"/>
    <w:rsid w:val="004A4D30"/>
    <w:rsid w:val="004B2569"/>
    <w:rsid w:val="004B2974"/>
    <w:rsid w:val="004B2B57"/>
    <w:rsid w:val="004B708E"/>
    <w:rsid w:val="004B731C"/>
    <w:rsid w:val="004B7481"/>
    <w:rsid w:val="004C60A5"/>
    <w:rsid w:val="004C7462"/>
    <w:rsid w:val="004D5E7D"/>
    <w:rsid w:val="004D5FCC"/>
    <w:rsid w:val="004E3C20"/>
    <w:rsid w:val="004F5023"/>
    <w:rsid w:val="005113CA"/>
    <w:rsid w:val="00521E72"/>
    <w:rsid w:val="005353A8"/>
    <w:rsid w:val="00535D0C"/>
    <w:rsid w:val="0054298A"/>
    <w:rsid w:val="00543C5A"/>
    <w:rsid w:val="00545097"/>
    <w:rsid w:val="00552606"/>
    <w:rsid w:val="00552D5D"/>
    <w:rsid w:val="0055541D"/>
    <w:rsid w:val="00564A7F"/>
    <w:rsid w:val="00565E2C"/>
    <w:rsid w:val="00566D91"/>
    <w:rsid w:val="005755F9"/>
    <w:rsid w:val="005760F9"/>
    <w:rsid w:val="00576ED4"/>
    <w:rsid w:val="00583CFE"/>
    <w:rsid w:val="00584311"/>
    <w:rsid w:val="0059717E"/>
    <w:rsid w:val="005A6F72"/>
    <w:rsid w:val="005B3BE1"/>
    <w:rsid w:val="005B4F5B"/>
    <w:rsid w:val="005B6D5E"/>
    <w:rsid w:val="005C128F"/>
    <w:rsid w:val="005C3EF9"/>
    <w:rsid w:val="005C71C8"/>
    <w:rsid w:val="005D4259"/>
    <w:rsid w:val="005D53D8"/>
    <w:rsid w:val="005E3D38"/>
    <w:rsid w:val="005E4066"/>
    <w:rsid w:val="005E721A"/>
    <w:rsid w:val="005F210F"/>
    <w:rsid w:val="005F5ECF"/>
    <w:rsid w:val="00603A75"/>
    <w:rsid w:val="00607FE3"/>
    <w:rsid w:val="006213D4"/>
    <w:rsid w:val="006233E3"/>
    <w:rsid w:val="006257D1"/>
    <w:rsid w:val="00630B32"/>
    <w:rsid w:val="00641B4A"/>
    <w:rsid w:val="00651C48"/>
    <w:rsid w:val="00651F0A"/>
    <w:rsid w:val="00661E46"/>
    <w:rsid w:val="00670A0A"/>
    <w:rsid w:val="0068601F"/>
    <w:rsid w:val="006916A2"/>
    <w:rsid w:val="00693A9B"/>
    <w:rsid w:val="006A30B3"/>
    <w:rsid w:val="006A3885"/>
    <w:rsid w:val="006A7763"/>
    <w:rsid w:val="006A7C87"/>
    <w:rsid w:val="006B78DD"/>
    <w:rsid w:val="006B7B29"/>
    <w:rsid w:val="006C66F7"/>
    <w:rsid w:val="006C6CB6"/>
    <w:rsid w:val="006D40F0"/>
    <w:rsid w:val="006D5EEB"/>
    <w:rsid w:val="006D6885"/>
    <w:rsid w:val="006F4418"/>
    <w:rsid w:val="00705B2F"/>
    <w:rsid w:val="00713023"/>
    <w:rsid w:val="007165E2"/>
    <w:rsid w:val="00720135"/>
    <w:rsid w:val="007232DF"/>
    <w:rsid w:val="00734697"/>
    <w:rsid w:val="00751AF8"/>
    <w:rsid w:val="00762C99"/>
    <w:rsid w:val="00765BBD"/>
    <w:rsid w:val="0076637D"/>
    <w:rsid w:val="00773287"/>
    <w:rsid w:val="0077761E"/>
    <w:rsid w:val="00781EB5"/>
    <w:rsid w:val="0078477C"/>
    <w:rsid w:val="007A1C82"/>
    <w:rsid w:val="007A2759"/>
    <w:rsid w:val="007A581D"/>
    <w:rsid w:val="007A7D49"/>
    <w:rsid w:val="007B4160"/>
    <w:rsid w:val="007C0652"/>
    <w:rsid w:val="007C73B2"/>
    <w:rsid w:val="007D60FB"/>
    <w:rsid w:val="007D6C50"/>
    <w:rsid w:val="007E585B"/>
    <w:rsid w:val="007E77C8"/>
    <w:rsid w:val="007F08FA"/>
    <w:rsid w:val="007F26C8"/>
    <w:rsid w:val="007F2EA1"/>
    <w:rsid w:val="007F6D87"/>
    <w:rsid w:val="00805165"/>
    <w:rsid w:val="00813168"/>
    <w:rsid w:val="00822060"/>
    <w:rsid w:val="00824241"/>
    <w:rsid w:val="008369C4"/>
    <w:rsid w:val="0084069C"/>
    <w:rsid w:val="00844A59"/>
    <w:rsid w:val="00846060"/>
    <w:rsid w:val="00850E10"/>
    <w:rsid w:val="00860917"/>
    <w:rsid w:val="00862C2B"/>
    <w:rsid w:val="008643CB"/>
    <w:rsid w:val="00865122"/>
    <w:rsid w:val="00865A7F"/>
    <w:rsid w:val="008856FB"/>
    <w:rsid w:val="00893661"/>
    <w:rsid w:val="008A284C"/>
    <w:rsid w:val="008A3826"/>
    <w:rsid w:val="008A5F3A"/>
    <w:rsid w:val="008B3AC3"/>
    <w:rsid w:val="008C0AC9"/>
    <w:rsid w:val="008C3ADB"/>
    <w:rsid w:val="008E2F40"/>
    <w:rsid w:val="008F18DE"/>
    <w:rsid w:val="008F2AEC"/>
    <w:rsid w:val="008F71BC"/>
    <w:rsid w:val="00900239"/>
    <w:rsid w:val="00902E86"/>
    <w:rsid w:val="00911A64"/>
    <w:rsid w:val="00917770"/>
    <w:rsid w:val="00920C60"/>
    <w:rsid w:val="00925527"/>
    <w:rsid w:val="0092631E"/>
    <w:rsid w:val="00927AEE"/>
    <w:rsid w:val="0093275E"/>
    <w:rsid w:val="00944D05"/>
    <w:rsid w:val="00945709"/>
    <w:rsid w:val="0094632E"/>
    <w:rsid w:val="009521C9"/>
    <w:rsid w:val="0096266F"/>
    <w:rsid w:val="00963EBC"/>
    <w:rsid w:val="00973006"/>
    <w:rsid w:val="00980102"/>
    <w:rsid w:val="00993C1F"/>
    <w:rsid w:val="00997C84"/>
    <w:rsid w:val="009A2AA2"/>
    <w:rsid w:val="009A2D81"/>
    <w:rsid w:val="009A3277"/>
    <w:rsid w:val="009B5E9C"/>
    <w:rsid w:val="009B7880"/>
    <w:rsid w:val="009C1AED"/>
    <w:rsid w:val="009C3B14"/>
    <w:rsid w:val="009C4BF1"/>
    <w:rsid w:val="009C66AA"/>
    <w:rsid w:val="009C6DD7"/>
    <w:rsid w:val="009C7202"/>
    <w:rsid w:val="009C7276"/>
    <w:rsid w:val="009F0E08"/>
    <w:rsid w:val="009F26DD"/>
    <w:rsid w:val="00A10EB2"/>
    <w:rsid w:val="00A163BC"/>
    <w:rsid w:val="00A209C8"/>
    <w:rsid w:val="00A27447"/>
    <w:rsid w:val="00A3062A"/>
    <w:rsid w:val="00A35896"/>
    <w:rsid w:val="00A402DF"/>
    <w:rsid w:val="00A45859"/>
    <w:rsid w:val="00A46B6B"/>
    <w:rsid w:val="00A5750C"/>
    <w:rsid w:val="00A7155F"/>
    <w:rsid w:val="00A802EE"/>
    <w:rsid w:val="00A813D3"/>
    <w:rsid w:val="00A82DE6"/>
    <w:rsid w:val="00A85555"/>
    <w:rsid w:val="00A85B8F"/>
    <w:rsid w:val="00A91A9B"/>
    <w:rsid w:val="00A93BCE"/>
    <w:rsid w:val="00A945F2"/>
    <w:rsid w:val="00A94C9D"/>
    <w:rsid w:val="00AA2831"/>
    <w:rsid w:val="00AA2FB9"/>
    <w:rsid w:val="00AB0EAB"/>
    <w:rsid w:val="00AB3E45"/>
    <w:rsid w:val="00AB5FC6"/>
    <w:rsid w:val="00AB7B67"/>
    <w:rsid w:val="00AD168B"/>
    <w:rsid w:val="00AD35A2"/>
    <w:rsid w:val="00AD466F"/>
    <w:rsid w:val="00AD66C2"/>
    <w:rsid w:val="00AD769E"/>
    <w:rsid w:val="00AE2884"/>
    <w:rsid w:val="00AE5CD7"/>
    <w:rsid w:val="00AF2614"/>
    <w:rsid w:val="00AF7452"/>
    <w:rsid w:val="00B018F2"/>
    <w:rsid w:val="00B17A53"/>
    <w:rsid w:val="00B469D8"/>
    <w:rsid w:val="00B50E3C"/>
    <w:rsid w:val="00B51BC2"/>
    <w:rsid w:val="00B544CE"/>
    <w:rsid w:val="00B60589"/>
    <w:rsid w:val="00B65A39"/>
    <w:rsid w:val="00B75123"/>
    <w:rsid w:val="00B761DA"/>
    <w:rsid w:val="00B80F4B"/>
    <w:rsid w:val="00B82FEE"/>
    <w:rsid w:val="00B94013"/>
    <w:rsid w:val="00B9677C"/>
    <w:rsid w:val="00BA355C"/>
    <w:rsid w:val="00BA6994"/>
    <w:rsid w:val="00BB20BD"/>
    <w:rsid w:val="00BB25E6"/>
    <w:rsid w:val="00BC226A"/>
    <w:rsid w:val="00BC49A9"/>
    <w:rsid w:val="00BD725E"/>
    <w:rsid w:val="00BE17E0"/>
    <w:rsid w:val="00BE6FEF"/>
    <w:rsid w:val="00BE7813"/>
    <w:rsid w:val="00BF2AC2"/>
    <w:rsid w:val="00BF3403"/>
    <w:rsid w:val="00BF5244"/>
    <w:rsid w:val="00C03A85"/>
    <w:rsid w:val="00C07C1F"/>
    <w:rsid w:val="00C143A3"/>
    <w:rsid w:val="00C21EBB"/>
    <w:rsid w:val="00C23848"/>
    <w:rsid w:val="00C257BB"/>
    <w:rsid w:val="00C262B4"/>
    <w:rsid w:val="00C47D99"/>
    <w:rsid w:val="00C50558"/>
    <w:rsid w:val="00C50DE3"/>
    <w:rsid w:val="00C53ED4"/>
    <w:rsid w:val="00C54192"/>
    <w:rsid w:val="00C6082B"/>
    <w:rsid w:val="00C616BA"/>
    <w:rsid w:val="00C6183E"/>
    <w:rsid w:val="00C67F85"/>
    <w:rsid w:val="00C67FF5"/>
    <w:rsid w:val="00C76DC1"/>
    <w:rsid w:val="00C776E9"/>
    <w:rsid w:val="00C90927"/>
    <w:rsid w:val="00C90A99"/>
    <w:rsid w:val="00CA08BA"/>
    <w:rsid w:val="00CA732B"/>
    <w:rsid w:val="00CB0E0E"/>
    <w:rsid w:val="00CB290E"/>
    <w:rsid w:val="00CB75E8"/>
    <w:rsid w:val="00CD049D"/>
    <w:rsid w:val="00CD2FC9"/>
    <w:rsid w:val="00CE2999"/>
    <w:rsid w:val="00CF6C6D"/>
    <w:rsid w:val="00CF6F1E"/>
    <w:rsid w:val="00CF7564"/>
    <w:rsid w:val="00D0082F"/>
    <w:rsid w:val="00D017F8"/>
    <w:rsid w:val="00D076D8"/>
    <w:rsid w:val="00D128B6"/>
    <w:rsid w:val="00D211ED"/>
    <w:rsid w:val="00D247B3"/>
    <w:rsid w:val="00D324E0"/>
    <w:rsid w:val="00D35EB0"/>
    <w:rsid w:val="00D40630"/>
    <w:rsid w:val="00D55F98"/>
    <w:rsid w:val="00D577B8"/>
    <w:rsid w:val="00D57DB0"/>
    <w:rsid w:val="00D6227A"/>
    <w:rsid w:val="00D809FB"/>
    <w:rsid w:val="00D85FE1"/>
    <w:rsid w:val="00D9137D"/>
    <w:rsid w:val="00D97880"/>
    <w:rsid w:val="00D97E4C"/>
    <w:rsid w:val="00DA21BD"/>
    <w:rsid w:val="00DA5185"/>
    <w:rsid w:val="00DA571B"/>
    <w:rsid w:val="00DB402D"/>
    <w:rsid w:val="00DB42D0"/>
    <w:rsid w:val="00DB6CBD"/>
    <w:rsid w:val="00DB6E76"/>
    <w:rsid w:val="00DC1D4D"/>
    <w:rsid w:val="00DC5165"/>
    <w:rsid w:val="00DD205F"/>
    <w:rsid w:val="00DD35A0"/>
    <w:rsid w:val="00DD37EF"/>
    <w:rsid w:val="00DE6AD6"/>
    <w:rsid w:val="00DF7ACA"/>
    <w:rsid w:val="00E03EFA"/>
    <w:rsid w:val="00E12472"/>
    <w:rsid w:val="00E215E6"/>
    <w:rsid w:val="00E25407"/>
    <w:rsid w:val="00E27AAB"/>
    <w:rsid w:val="00E309DD"/>
    <w:rsid w:val="00E34249"/>
    <w:rsid w:val="00E4150F"/>
    <w:rsid w:val="00E4441A"/>
    <w:rsid w:val="00E51C34"/>
    <w:rsid w:val="00E5633A"/>
    <w:rsid w:val="00E701CD"/>
    <w:rsid w:val="00E77507"/>
    <w:rsid w:val="00E7771C"/>
    <w:rsid w:val="00E90316"/>
    <w:rsid w:val="00E95B8E"/>
    <w:rsid w:val="00EA04FE"/>
    <w:rsid w:val="00EA2FF3"/>
    <w:rsid w:val="00EA69DE"/>
    <w:rsid w:val="00EB119D"/>
    <w:rsid w:val="00ED3D75"/>
    <w:rsid w:val="00ED5A85"/>
    <w:rsid w:val="00EF486B"/>
    <w:rsid w:val="00EF59FD"/>
    <w:rsid w:val="00F00659"/>
    <w:rsid w:val="00F05E0E"/>
    <w:rsid w:val="00F065CC"/>
    <w:rsid w:val="00F06FC6"/>
    <w:rsid w:val="00F073CC"/>
    <w:rsid w:val="00F11579"/>
    <w:rsid w:val="00F2258A"/>
    <w:rsid w:val="00F27F16"/>
    <w:rsid w:val="00F3170B"/>
    <w:rsid w:val="00F32550"/>
    <w:rsid w:val="00F362F7"/>
    <w:rsid w:val="00F53BB7"/>
    <w:rsid w:val="00F57607"/>
    <w:rsid w:val="00F651AB"/>
    <w:rsid w:val="00F74B48"/>
    <w:rsid w:val="00F75F5E"/>
    <w:rsid w:val="00F80350"/>
    <w:rsid w:val="00F821F2"/>
    <w:rsid w:val="00F87456"/>
    <w:rsid w:val="00F9166F"/>
    <w:rsid w:val="00F97700"/>
    <w:rsid w:val="00FA1062"/>
    <w:rsid w:val="00FB03AA"/>
    <w:rsid w:val="00FB39AF"/>
    <w:rsid w:val="00FD6479"/>
    <w:rsid w:val="00FE4CAA"/>
    <w:rsid w:val="00FE692A"/>
    <w:rsid w:val="00FF2647"/>
    <w:rsid w:val="00FF685C"/>
    <w:rsid w:val="00FF6CEC"/>
    <w:rsid w:val="00FF7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7" w:qFormat="1"/>
    <w:lsdException w:name="heading 8" w:qFormat="1"/>
    <w:lsdException w:name="heading 9" w:semiHidden="1" w:unhideWhenUsed="1" w:qFormat="1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03EFA"/>
    <w:pPr>
      <w:spacing w:after="120"/>
    </w:pPr>
    <w:rPr>
      <w:rFonts w:ascii="Arial" w:hAnsi="Arial"/>
      <w:sz w:val="22"/>
      <w:szCs w:val="24"/>
      <w:lang w:val="en-US" w:eastAsia="en-US"/>
    </w:rPr>
  </w:style>
  <w:style w:type="paragraph" w:styleId="Nadpis1">
    <w:name w:val="heading 1"/>
    <w:basedOn w:val="Normln"/>
    <w:next w:val="Normln"/>
    <w:qFormat/>
    <w:rsid w:val="00E27AAB"/>
    <w:pPr>
      <w:keepNext/>
      <w:spacing w:after="240"/>
      <w:outlineLvl w:val="0"/>
    </w:pPr>
    <w:rPr>
      <w:b/>
      <w:color w:val="E30B5C"/>
      <w:sz w:val="40"/>
    </w:rPr>
  </w:style>
  <w:style w:type="paragraph" w:styleId="Nadpis2">
    <w:name w:val="heading 2"/>
    <w:basedOn w:val="Normln"/>
    <w:next w:val="Normln"/>
    <w:qFormat/>
    <w:rsid w:val="00E27AAB"/>
    <w:pPr>
      <w:keepNext/>
      <w:spacing w:before="240" w:after="240"/>
      <w:outlineLvl w:val="1"/>
    </w:pPr>
    <w:rPr>
      <w:b/>
      <w:color w:val="002060"/>
      <w:sz w:val="36"/>
    </w:rPr>
  </w:style>
  <w:style w:type="paragraph" w:styleId="Nadpis3">
    <w:name w:val="heading 3"/>
    <w:basedOn w:val="Normln"/>
    <w:next w:val="Normln"/>
    <w:qFormat/>
    <w:rsid w:val="00E27AAB"/>
    <w:pPr>
      <w:keepNext/>
      <w:spacing w:before="120"/>
      <w:outlineLvl w:val="2"/>
    </w:pPr>
    <w:rPr>
      <w:b/>
      <w:color w:val="7F7F7F" w:themeColor="text1" w:themeTint="80"/>
      <w:sz w:val="32"/>
    </w:rPr>
  </w:style>
  <w:style w:type="paragraph" w:styleId="Nadpis4">
    <w:name w:val="heading 4"/>
    <w:basedOn w:val="Normln"/>
    <w:next w:val="Normln"/>
    <w:qFormat/>
    <w:rsid w:val="00E27AAB"/>
    <w:pPr>
      <w:keepNext/>
      <w:spacing w:before="120"/>
      <w:outlineLvl w:val="3"/>
    </w:pPr>
    <w:rPr>
      <w:b/>
      <w:sz w:val="28"/>
    </w:rPr>
  </w:style>
  <w:style w:type="paragraph" w:styleId="Nadpis5">
    <w:name w:val="heading 5"/>
    <w:basedOn w:val="Normln"/>
    <w:next w:val="Normln"/>
    <w:rsid w:val="00373CDB"/>
    <w:pPr>
      <w:keepNext/>
      <w:jc w:val="center"/>
      <w:outlineLvl w:val="4"/>
    </w:pPr>
    <w:rPr>
      <w:rFonts w:cs="Arial"/>
      <w:b/>
      <w:bCs/>
      <w:color w:val="0000FF"/>
      <w:sz w:val="28"/>
      <w:szCs w:val="28"/>
    </w:rPr>
  </w:style>
  <w:style w:type="paragraph" w:styleId="Nadpis6">
    <w:name w:val="heading 6"/>
    <w:basedOn w:val="Normln"/>
    <w:next w:val="Normln"/>
    <w:rsid w:val="00373CDB"/>
    <w:pPr>
      <w:keepNext/>
      <w:outlineLvl w:val="5"/>
    </w:pPr>
    <w:rPr>
      <w:color w:val="339966"/>
      <w:sz w:val="24"/>
      <w:lang w:eastAsia="zh-CN"/>
    </w:rPr>
  </w:style>
  <w:style w:type="paragraph" w:styleId="Nadpis7">
    <w:name w:val="heading 7"/>
    <w:basedOn w:val="Normln"/>
    <w:next w:val="Normln"/>
    <w:qFormat/>
    <w:rsid w:val="00373CDB"/>
    <w:pPr>
      <w:keepNext/>
      <w:jc w:val="center"/>
      <w:outlineLvl w:val="6"/>
    </w:pPr>
    <w:rPr>
      <w:rFonts w:cs="Arial"/>
      <w:b/>
      <w:bCs/>
      <w:sz w:val="24"/>
      <w:szCs w:val="20"/>
    </w:rPr>
  </w:style>
  <w:style w:type="paragraph" w:styleId="Nadpis8">
    <w:name w:val="heading 8"/>
    <w:basedOn w:val="Normln"/>
    <w:next w:val="Normln"/>
    <w:qFormat/>
    <w:rsid w:val="00373CDB"/>
    <w:pPr>
      <w:keepNext/>
      <w:jc w:val="center"/>
      <w:outlineLvl w:val="7"/>
    </w:pPr>
    <w:rPr>
      <w:rFonts w:cs="Arial"/>
      <w:b/>
      <w:bCs/>
      <w:color w:val="FF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uiPriority w:val="10"/>
    <w:qFormat/>
    <w:rsid w:val="00373CDB"/>
    <w:pPr>
      <w:jc w:val="center"/>
    </w:pPr>
    <w:rPr>
      <w:sz w:val="32"/>
    </w:rPr>
  </w:style>
  <w:style w:type="paragraph" w:styleId="Zhlav">
    <w:name w:val="header"/>
    <w:basedOn w:val="Normln"/>
    <w:rsid w:val="00373CDB"/>
    <w:pPr>
      <w:tabs>
        <w:tab w:val="center" w:pos="4320"/>
        <w:tab w:val="right" w:pos="8640"/>
      </w:tabs>
    </w:pPr>
  </w:style>
  <w:style w:type="paragraph" w:styleId="Zpat">
    <w:name w:val="footer"/>
    <w:basedOn w:val="Normln"/>
    <w:rsid w:val="00373CDB"/>
    <w:pPr>
      <w:tabs>
        <w:tab w:val="center" w:pos="4320"/>
        <w:tab w:val="right" w:pos="8640"/>
      </w:tabs>
    </w:pPr>
  </w:style>
  <w:style w:type="character" w:styleId="slostrnky">
    <w:name w:val="page number"/>
    <w:basedOn w:val="Standardnpsmoodstavce"/>
    <w:rsid w:val="00373CDB"/>
  </w:style>
  <w:style w:type="paragraph" w:styleId="FormtovanvHTML">
    <w:name w:val="HTML Preformatted"/>
    <w:basedOn w:val="Normln"/>
    <w:rsid w:val="00373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Obsah1">
    <w:name w:val="toc 1"/>
    <w:basedOn w:val="Normln"/>
    <w:next w:val="Normln"/>
    <w:autoRedefine/>
    <w:semiHidden/>
    <w:rsid w:val="00373CDB"/>
    <w:pPr>
      <w:spacing w:before="360" w:after="360"/>
    </w:pPr>
    <w:rPr>
      <w:rFonts w:ascii="Times New Roman" w:hAnsi="Times New Roman"/>
      <w:b/>
      <w:bCs/>
      <w:caps/>
      <w:szCs w:val="26"/>
      <w:u w:val="single"/>
    </w:rPr>
  </w:style>
  <w:style w:type="paragraph" w:styleId="Obsah2">
    <w:name w:val="toc 2"/>
    <w:basedOn w:val="Normln"/>
    <w:next w:val="Normln"/>
    <w:autoRedefine/>
    <w:uiPriority w:val="39"/>
    <w:rsid w:val="00373CDB"/>
    <w:rPr>
      <w:rFonts w:ascii="Times New Roman" w:hAnsi="Times New Roman"/>
      <w:b/>
      <w:bCs/>
      <w:smallCaps/>
      <w:szCs w:val="26"/>
    </w:rPr>
  </w:style>
  <w:style w:type="paragraph" w:styleId="Obsah3">
    <w:name w:val="toc 3"/>
    <w:basedOn w:val="Normln"/>
    <w:next w:val="Normln"/>
    <w:autoRedefine/>
    <w:uiPriority w:val="39"/>
    <w:rsid w:val="00373CDB"/>
    <w:rPr>
      <w:rFonts w:ascii="Times New Roman" w:hAnsi="Times New Roman"/>
      <w:smallCaps/>
      <w:szCs w:val="26"/>
    </w:rPr>
  </w:style>
  <w:style w:type="paragraph" w:styleId="Obsah4">
    <w:name w:val="toc 4"/>
    <w:basedOn w:val="Normln"/>
    <w:next w:val="Normln"/>
    <w:autoRedefine/>
    <w:semiHidden/>
    <w:rsid w:val="00373CDB"/>
    <w:rPr>
      <w:rFonts w:ascii="Times New Roman" w:hAnsi="Times New Roman"/>
      <w:szCs w:val="26"/>
    </w:rPr>
  </w:style>
  <w:style w:type="paragraph" w:styleId="Obsah5">
    <w:name w:val="toc 5"/>
    <w:basedOn w:val="Normln"/>
    <w:next w:val="Normln"/>
    <w:autoRedefine/>
    <w:semiHidden/>
    <w:rsid w:val="00373CDB"/>
    <w:rPr>
      <w:rFonts w:ascii="Times New Roman" w:hAnsi="Times New Roman"/>
      <w:szCs w:val="26"/>
    </w:rPr>
  </w:style>
  <w:style w:type="paragraph" w:styleId="Obsah6">
    <w:name w:val="toc 6"/>
    <w:basedOn w:val="Normln"/>
    <w:next w:val="Normln"/>
    <w:autoRedefine/>
    <w:semiHidden/>
    <w:rsid w:val="00373CDB"/>
    <w:rPr>
      <w:rFonts w:ascii="Times New Roman" w:hAnsi="Times New Roman"/>
      <w:szCs w:val="26"/>
    </w:rPr>
  </w:style>
  <w:style w:type="paragraph" w:styleId="Obsah7">
    <w:name w:val="toc 7"/>
    <w:basedOn w:val="Normln"/>
    <w:next w:val="Normln"/>
    <w:autoRedefine/>
    <w:semiHidden/>
    <w:rsid w:val="00373CDB"/>
    <w:rPr>
      <w:rFonts w:ascii="Times New Roman" w:hAnsi="Times New Roman"/>
      <w:szCs w:val="26"/>
    </w:rPr>
  </w:style>
  <w:style w:type="paragraph" w:styleId="Obsah8">
    <w:name w:val="toc 8"/>
    <w:basedOn w:val="Normln"/>
    <w:next w:val="Normln"/>
    <w:autoRedefine/>
    <w:semiHidden/>
    <w:rsid w:val="00373CDB"/>
    <w:rPr>
      <w:rFonts w:ascii="Times New Roman" w:hAnsi="Times New Roman"/>
      <w:szCs w:val="26"/>
    </w:rPr>
  </w:style>
  <w:style w:type="paragraph" w:styleId="Obsah9">
    <w:name w:val="toc 9"/>
    <w:basedOn w:val="Normln"/>
    <w:next w:val="Normln"/>
    <w:autoRedefine/>
    <w:semiHidden/>
    <w:rsid w:val="00373CDB"/>
    <w:rPr>
      <w:rFonts w:ascii="Times New Roman" w:hAnsi="Times New Roman"/>
      <w:szCs w:val="26"/>
    </w:rPr>
  </w:style>
  <w:style w:type="character" w:styleId="Hypertextovodkaz">
    <w:name w:val="Hyperlink"/>
    <w:uiPriority w:val="99"/>
    <w:rsid w:val="00373CDB"/>
    <w:rPr>
      <w:color w:val="0000FF"/>
      <w:u w:val="single"/>
    </w:rPr>
  </w:style>
  <w:style w:type="paragraph" w:styleId="Zkladntextodsazen3">
    <w:name w:val="Body Text Indent 3"/>
    <w:basedOn w:val="Normln"/>
    <w:rsid w:val="00373CDB"/>
    <w:pPr>
      <w:tabs>
        <w:tab w:val="left" w:pos="1080"/>
      </w:tabs>
      <w:ind w:left="1080"/>
    </w:pPr>
    <w:rPr>
      <w:rFonts w:cs="Arial"/>
      <w:sz w:val="20"/>
    </w:rPr>
  </w:style>
  <w:style w:type="paragraph" w:styleId="Zkladntext">
    <w:name w:val="Body Text"/>
    <w:basedOn w:val="Normln"/>
    <w:rsid w:val="00373CDB"/>
    <w:rPr>
      <w:rFonts w:cs="Arial"/>
      <w:sz w:val="20"/>
    </w:rPr>
  </w:style>
  <w:style w:type="paragraph" w:styleId="Zkladntext3">
    <w:name w:val="Body Text 3"/>
    <w:basedOn w:val="Normln"/>
    <w:rsid w:val="00373CDB"/>
    <w:rPr>
      <w:sz w:val="24"/>
      <w:szCs w:val="20"/>
      <w:lang w:val="en-CA"/>
    </w:rPr>
  </w:style>
  <w:style w:type="paragraph" w:styleId="Zkladntext2">
    <w:name w:val="Body Text 2"/>
    <w:basedOn w:val="Normln"/>
    <w:rsid w:val="00373CDB"/>
    <w:rPr>
      <w:rFonts w:ascii="SimSun" w:hAnsi="SimSun"/>
      <w:color w:val="000000"/>
      <w:sz w:val="24"/>
      <w:lang w:eastAsia="zh-CN"/>
    </w:rPr>
  </w:style>
  <w:style w:type="paragraph" w:customStyle="1" w:styleId="xl24">
    <w:name w:val="xl24"/>
    <w:basedOn w:val="Normln"/>
    <w:rsid w:val="00373CDB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ln"/>
    <w:rsid w:val="00373CDB"/>
    <w:pP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</w:rPr>
  </w:style>
  <w:style w:type="paragraph" w:customStyle="1" w:styleId="xl26">
    <w:name w:val="xl26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sz w:val="24"/>
    </w:rPr>
  </w:style>
  <w:style w:type="paragraph" w:customStyle="1" w:styleId="xl27">
    <w:name w:val="xl27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 w:val="24"/>
    </w:rPr>
  </w:style>
  <w:style w:type="paragraph" w:customStyle="1" w:styleId="xl28">
    <w:name w:val="xl28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sz w:val="28"/>
      <w:szCs w:val="28"/>
    </w:rPr>
  </w:style>
  <w:style w:type="paragraph" w:customStyle="1" w:styleId="xl29">
    <w:name w:val="xl29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</w:rPr>
  </w:style>
  <w:style w:type="paragraph" w:customStyle="1" w:styleId="xl30">
    <w:name w:val="xl30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31">
    <w:name w:val="xl31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4"/>
    </w:rPr>
  </w:style>
  <w:style w:type="paragraph" w:customStyle="1" w:styleId="xl32">
    <w:name w:val="xl32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Arial Unicode MS" w:hAnsi="Times New Roman"/>
      <w:sz w:val="24"/>
    </w:rPr>
  </w:style>
  <w:style w:type="paragraph" w:customStyle="1" w:styleId="xl33">
    <w:name w:val="xl33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xl34">
    <w:name w:val="xl34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hAnsi="SimSun" w:cs="Arial Unicode MS" w:hint="eastAsia"/>
      <w:b/>
      <w:bCs/>
      <w:sz w:val="24"/>
    </w:rPr>
  </w:style>
  <w:style w:type="paragraph" w:customStyle="1" w:styleId="xl35">
    <w:name w:val="xl35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SimSun" w:hAnsi="SimSun" w:cs="Arial Unicode MS" w:hint="eastAsia"/>
      <w:b/>
      <w:bCs/>
      <w:sz w:val="24"/>
    </w:rPr>
  </w:style>
  <w:style w:type="paragraph" w:customStyle="1" w:styleId="xl36">
    <w:name w:val="xl36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SimSun" w:hAnsi="SimSun" w:cs="Arial Unicode MS" w:hint="eastAsia"/>
      <w:b/>
      <w:bCs/>
      <w:sz w:val="24"/>
    </w:rPr>
  </w:style>
  <w:style w:type="paragraph" w:customStyle="1" w:styleId="xl37">
    <w:name w:val="xl37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Arial Unicode MS" w:hAnsi="Times New Roman"/>
      <w:sz w:val="24"/>
    </w:rPr>
  </w:style>
  <w:style w:type="paragraph" w:customStyle="1" w:styleId="xl38">
    <w:name w:val="xl38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hAnsi="SimSun" w:cs="Arial Unicode MS" w:hint="eastAsia"/>
      <w:color w:val="FF0000"/>
      <w:sz w:val="24"/>
    </w:rPr>
  </w:style>
  <w:style w:type="paragraph" w:customStyle="1" w:styleId="xl39">
    <w:name w:val="xl39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FF0000"/>
      <w:sz w:val="24"/>
    </w:rPr>
  </w:style>
  <w:style w:type="paragraph" w:customStyle="1" w:styleId="xl40">
    <w:name w:val="xl40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sz w:val="24"/>
    </w:rPr>
  </w:style>
  <w:style w:type="paragraph" w:customStyle="1" w:styleId="xl41">
    <w:name w:val="xl41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SimSun" w:hAnsi="SimSun" w:cs="Arial Unicode MS" w:hint="eastAsia"/>
      <w:b/>
      <w:bCs/>
      <w:sz w:val="24"/>
    </w:rPr>
  </w:style>
  <w:style w:type="paragraph" w:customStyle="1" w:styleId="xl42">
    <w:name w:val="xl42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sz w:val="24"/>
    </w:rPr>
  </w:style>
  <w:style w:type="paragraph" w:customStyle="1" w:styleId="xl43">
    <w:name w:val="xl43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Arial Unicode MS" w:hAnsi="Times New Roman"/>
      <w:color w:val="FF0000"/>
      <w:sz w:val="24"/>
    </w:rPr>
  </w:style>
  <w:style w:type="paragraph" w:customStyle="1" w:styleId="xl44">
    <w:name w:val="xl44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SimSun" w:hAnsi="SimSun" w:cs="Arial Unicode MS" w:hint="eastAsia"/>
      <w:sz w:val="24"/>
    </w:rPr>
  </w:style>
  <w:style w:type="paragraph" w:customStyle="1" w:styleId="xl45">
    <w:name w:val="xl45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SimSun" w:hAnsi="SimSun" w:cs="Arial Unicode MS" w:hint="eastAsia"/>
      <w:sz w:val="24"/>
    </w:rPr>
  </w:style>
  <w:style w:type="paragraph" w:customStyle="1" w:styleId="xl46">
    <w:name w:val="xl46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hAnsi="SimSun" w:cs="Arial Unicode MS" w:hint="eastAsia"/>
      <w:sz w:val="24"/>
    </w:rPr>
  </w:style>
  <w:style w:type="paragraph" w:customStyle="1" w:styleId="xl47">
    <w:name w:val="xl47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SimSun" w:hAnsi="SimSun" w:cs="Arial Unicode MS" w:hint="eastAsia"/>
      <w:b/>
      <w:bCs/>
      <w:sz w:val="24"/>
    </w:rPr>
  </w:style>
  <w:style w:type="paragraph" w:customStyle="1" w:styleId="xl48">
    <w:name w:val="xl48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</w:rPr>
  </w:style>
  <w:style w:type="paragraph" w:customStyle="1" w:styleId="xl49">
    <w:name w:val="xl49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SimSun" w:hAnsi="SimSun" w:cs="Arial Unicode MS" w:hint="eastAsia"/>
      <w:sz w:val="24"/>
    </w:rPr>
  </w:style>
  <w:style w:type="paragraph" w:customStyle="1" w:styleId="xl50">
    <w:name w:val="xl50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sz w:val="24"/>
    </w:rPr>
  </w:style>
  <w:style w:type="paragraph" w:customStyle="1" w:styleId="xl51">
    <w:name w:val="xl51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SimSun" w:hAnsi="SimSun" w:cs="Arial Unicode MS" w:hint="eastAsia"/>
      <w:b/>
      <w:bCs/>
      <w:color w:val="0000FF"/>
      <w:sz w:val="28"/>
      <w:szCs w:val="28"/>
    </w:rPr>
  </w:style>
  <w:style w:type="paragraph" w:customStyle="1" w:styleId="xl52">
    <w:name w:val="xl52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xl53">
    <w:name w:val="xl53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hAnsi="SimSun" w:cs="Arial Unicode MS" w:hint="eastAsia"/>
      <w:b/>
      <w:bCs/>
      <w:sz w:val="24"/>
    </w:rPr>
  </w:style>
  <w:style w:type="paragraph" w:customStyle="1" w:styleId="xl54">
    <w:name w:val="xl54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hAnsi="SimSun" w:cs="Arial Unicode MS" w:hint="eastAsia"/>
      <w:sz w:val="24"/>
    </w:rPr>
  </w:style>
  <w:style w:type="paragraph" w:customStyle="1" w:styleId="xl55">
    <w:name w:val="xl55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sz w:val="24"/>
    </w:rPr>
  </w:style>
  <w:style w:type="paragraph" w:customStyle="1" w:styleId="xl56">
    <w:name w:val="xl56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SimSun" w:hAnsi="SimSun" w:cs="Arial Unicode MS" w:hint="eastAsia"/>
      <w:sz w:val="24"/>
    </w:rPr>
  </w:style>
  <w:style w:type="paragraph" w:customStyle="1" w:styleId="xl57">
    <w:name w:val="xl57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"/>
      <w:sz w:val="24"/>
    </w:rPr>
  </w:style>
  <w:style w:type="paragraph" w:customStyle="1" w:styleId="xl58">
    <w:name w:val="xl58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"/>
      <w:b/>
      <w:bCs/>
      <w:sz w:val="24"/>
    </w:rPr>
  </w:style>
  <w:style w:type="paragraph" w:customStyle="1" w:styleId="xl59">
    <w:name w:val="xl59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"/>
      <w:sz w:val="24"/>
    </w:rPr>
  </w:style>
  <w:style w:type="paragraph" w:customStyle="1" w:styleId="xl60">
    <w:name w:val="xl60"/>
    <w:basedOn w:val="Normln"/>
    <w:rsid w:val="00373CDB"/>
    <w:pPr>
      <w:spacing w:before="100" w:beforeAutospacing="1" w:after="100" w:afterAutospacing="1"/>
    </w:pPr>
    <w:rPr>
      <w:rFonts w:ascii="SimSun" w:hAnsi="SimSun" w:cs="Arial Unicode MS" w:hint="eastAsia"/>
      <w:sz w:val="24"/>
    </w:rPr>
  </w:style>
  <w:style w:type="paragraph" w:customStyle="1" w:styleId="xl61">
    <w:name w:val="xl61"/>
    <w:basedOn w:val="Normln"/>
    <w:rsid w:val="00373CDB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</w:rPr>
  </w:style>
  <w:style w:type="paragraph" w:customStyle="1" w:styleId="xl62">
    <w:name w:val="xl62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rFonts w:ascii="SimSun" w:hAnsi="SimSun" w:cs="Arial Unicode MS" w:hint="eastAsia"/>
      <w:b/>
      <w:bCs/>
      <w:color w:val="0000FF"/>
      <w:sz w:val="28"/>
      <w:szCs w:val="28"/>
    </w:rPr>
  </w:style>
  <w:style w:type="paragraph" w:customStyle="1" w:styleId="xl63">
    <w:name w:val="xl63"/>
    <w:basedOn w:val="Normln"/>
    <w:rsid w:val="00373CDB"/>
    <w:pPr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rFonts w:ascii="SimSun" w:hAnsi="SimSun" w:cs="Arial Unicode MS" w:hint="eastAsia"/>
      <w:b/>
      <w:bCs/>
      <w:color w:val="0000FF"/>
      <w:sz w:val="28"/>
      <w:szCs w:val="28"/>
    </w:rPr>
  </w:style>
  <w:style w:type="paragraph" w:customStyle="1" w:styleId="xl64">
    <w:name w:val="xl64"/>
    <w:basedOn w:val="Normln"/>
    <w:rsid w:val="00373CD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rFonts w:ascii="SimSun" w:hAnsi="SimSun" w:cs="Arial Unicode MS" w:hint="eastAsia"/>
      <w:b/>
      <w:bCs/>
      <w:color w:val="0000FF"/>
      <w:sz w:val="28"/>
      <w:szCs w:val="28"/>
    </w:rPr>
  </w:style>
  <w:style w:type="paragraph" w:customStyle="1" w:styleId="xl65">
    <w:name w:val="xl65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SimSun" w:hAnsi="SimSun" w:cs="Arial Unicode MS" w:hint="eastAsia"/>
      <w:sz w:val="24"/>
    </w:rPr>
  </w:style>
  <w:style w:type="paragraph" w:customStyle="1" w:styleId="xl66">
    <w:name w:val="xl66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24"/>
    </w:rPr>
  </w:style>
  <w:style w:type="paragraph" w:customStyle="1" w:styleId="xl67">
    <w:name w:val="xl67"/>
    <w:basedOn w:val="Normln"/>
    <w:rsid w:val="00373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hAnsi="SimSun" w:cs="Arial Unicode MS" w:hint="eastAsia"/>
      <w:b/>
      <w:bCs/>
      <w:color w:val="0000FF"/>
      <w:sz w:val="28"/>
      <w:szCs w:val="28"/>
    </w:rPr>
  </w:style>
  <w:style w:type="paragraph" w:customStyle="1" w:styleId="xl68">
    <w:name w:val="xl68"/>
    <w:basedOn w:val="Normln"/>
    <w:rsid w:val="00373CDB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rFonts w:ascii="SimSun" w:hAnsi="SimSun" w:cs="Arial Unicode MS" w:hint="eastAsia"/>
      <w:b/>
      <w:bCs/>
      <w:color w:val="0000FF"/>
      <w:sz w:val="28"/>
      <w:szCs w:val="28"/>
    </w:rPr>
  </w:style>
  <w:style w:type="paragraph" w:customStyle="1" w:styleId="xl69">
    <w:name w:val="xl69"/>
    <w:basedOn w:val="Normln"/>
    <w:rsid w:val="00373CDB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rFonts w:ascii="SimSun" w:hAnsi="SimSun" w:cs="Arial Unicode MS" w:hint="eastAsia"/>
      <w:color w:val="0000FF"/>
      <w:sz w:val="28"/>
      <w:szCs w:val="28"/>
    </w:rPr>
  </w:style>
  <w:style w:type="paragraph" w:customStyle="1" w:styleId="xl70">
    <w:name w:val="xl70"/>
    <w:basedOn w:val="Normln"/>
    <w:rsid w:val="00373CDB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rFonts w:ascii="SimSun" w:hAnsi="SimSun" w:cs="Arial Unicode MS" w:hint="eastAsia"/>
      <w:color w:val="0000FF"/>
      <w:sz w:val="28"/>
      <w:szCs w:val="28"/>
    </w:rPr>
  </w:style>
  <w:style w:type="paragraph" w:customStyle="1" w:styleId="xl71">
    <w:name w:val="xl71"/>
    <w:basedOn w:val="Normln"/>
    <w:rsid w:val="00373CD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SimSun" w:hAnsi="SimSun" w:cs="Arial Unicode MS" w:hint="eastAsia"/>
      <w:b/>
      <w:bCs/>
      <w:sz w:val="36"/>
      <w:szCs w:val="36"/>
    </w:rPr>
  </w:style>
  <w:style w:type="paragraph" w:customStyle="1" w:styleId="xl72">
    <w:name w:val="xl72"/>
    <w:basedOn w:val="Normln"/>
    <w:rsid w:val="00373CDB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SimSun" w:hAnsi="SimSun" w:cs="Arial Unicode MS" w:hint="eastAsia"/>
      <w:b/>
      <w:bCs/>
      <w:sz w:val="36"/>
      <w:szCs w:val="36"/>
    </w:rPr>
  </w:style>
  <w:style w:type="paragraph" w:customStyle="1" w:styleId="xl73">
    <w:name w:val="xl73"/>
    <w:basedOn w:val="Normln"/>
    <w:rsid w:val="00373CD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SimSun" w:hAnsi="SimSun" w:cs="Arial Unicode MS" w:hint="eastAsia"/>
      <w:b/>
      <w:bCs/>
      <w:sz w:val="36"/>
      <w:szCs w:val="36"/>
    </w:rPr>
  </w:style>
  <w:style w:type="paragraph" w:customStyle="1" w:styleId="xl74">
    <w:name w:val="xl74"/>
    <w:basedOn w:val="Normln"/>
    <w:rsid w:val="00373CD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sz w:val="24"/>
    </w:rPr>
  </w:style>
  <w:style w:type="paragraph" w:customStyle="1" w:styleId="xl75">
    <w:name w:val="xl75"/>
    <w:basedOn w:val="Normln"/>
    <w:rsid w:val="00373C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 w:val="24"/>
    </w:rPr>
  </w:style>
  <w:style w:type="paragraph" w:customStyle="1" w:styleId="xl76">
    <w:name w:val="xl76"/>
    <w:basedOn w:val="Normln"/>
    <w:rsid w:val="00373C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sz w:val="24"/>
    </w:rPr>
  </w:style>
  <w:style w:type="paragraph" w:customStyle="1" w:styleId="xl77">
    <w:name w:val="xl77"/>
    <w:basedOn w:val="Normln"/>
    <w:rsid w:val="00373C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b/>
      <w:bCs/>
      <w:sz w:val="24"/>
    </w:rPr>
  </w:style>
  <w:style w:type="character" w:styleId="Sledovanodkaz">
    <w:name w:val="FollowedHyperlink"/>
    <w:rsid w:val="00373CDB"/>
    <w:rPr>
      <w:color w:val="800080"/>
      <w:u w:val="single"/>
    </w:rPr>
  </w:style>
  <w:style w:type="paragraph" w:styleId="Seznam">
    <w:name w:val="List"/>
    <w:basedOn w:val="Normln"/>
    <w:rsid w:val="00373CDB"/>
    <w:pPr>
      <w:ind w:left="283" w:hanging="283"/>
    </w:pPr>
  </w:style>
  <w:style w:type="paragraph" w:styleId="Seznam2">
    <w:name w:val="List 2"/>
    <w:basedOn w:val="Normln"/>
    <w:rsid w:val="00373CDB"/>
    <w:pPr>
      <w:ind w:left="566" w:hanging="283"/>
    </w:pPr>
  </w:style>
  <w:style w:type="paragraph" w:styleId="Seznam3">
    <w:name w:val="List 3"/>
    <w:basedOn w:val="Normln"/>
    <w:rsid w:val="00373CDB"/>
    <w:pPr>
      <w:ind w:left="849" w:hanging="283"/>
    </w:pPr>
  </w:style>
  <w:style w:type="paragraph" w:styleId="Seznamsodrkami2">
    <w:name w:val="List Bullet 2"/>
    <w:basedOn w:val="Normln"/>
    <w:autoRedefine/>
    <w:rsid w:val="00373CDB"/>
    <w:pPr>
      <w:numPr>
        <w:numId w:val="17"/>
      </w:numPr>
    </w:pPr>
  </w:style>
  <w:style w:type="paragraph" w:customStyle="1" w:styleId="1">
    <w:name w:val="批注框文本1"/>
    <w:basedOn w:val="Normln"/>
    <w:semiHidden/>
    <w:rsid w:val="00373CD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rsid w:val="00373CDB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CharChar">
    <w:name w:val="Char Char"/>
    <w:rsid w:val="00373CDB"/>
    <w:rPr>
      <w:rFonts w:ascii="Arial" w:hAnsi="Arial"/>
      <w:sz w:val="24"/>
      <w:lang w:val="en-CA" w:eastAsia="en-US"/>
    </w:rPr>
  </w:style>
  <w:style w:type="character" w:styleId="Siln">
    <w:name w:val="Strong"/>
    <w:qFormat/>
    <w:rsid w:val="00292177"/>
    <w:rPr>
      <w:b/>
      <w:bCs/>
    </w:rPr>
  </w:style>
  <w:style w:type="paragraph" w:styleId="Odstavecseseznamem">
    <w:name w:val="List Paragraph"/>
    <w:basedOn w:val="Normln"/>
    <w:uiPriority w:val="34"/>
    <w:qFormat/>
    <w:rsid w:val="004B2974"/>
    <w:pPr>
      <w:ind w:left="708"/>
    </w:pPr>
  </w:style>
  <w:style w:type="character" w:customStyle="1" w:styleId="NzevChar">
    <w:name w:val="Název Char"/>
    <w:basedOn w:val="Standardnpsmoodstavce"/>
    <w:link w:val="Nzev"/>
    <w:uiPriority w:val="10"/>
    <w:rsid w:val="00FF78A7"/>
    <w:rPr>
      <w:rFonts w:ascii="Arial" w:hAnsi="Arial"/>
      <w:sz w:val="32"/>
      <w:szCs w:val="24"/>
      <w:lang w:val="en-US" w:eastAsia="en-US"/>
    </w:rPr>
  </w:style>
  <w:style w:type="table" w:styleId="Mkatabulky">
    <w:name w:val="Table Grid"/>
    <w:basedOn w:val="Normlntabulka"/>
    <w:uiPriority w:val="59"/>
    <w:rsid w:val="00FF78A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">
    <w:name w:val="annotation reference"/>
    <w:basedOn w:val="Standardnpsmoodstavce"/>
    <w:uiPriority w:val="99"/>
    <w:unhideWhenUsed/>
    <w:rsid w:val="00FF78A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F78A7"/>
    <w:pPr>
      <w:spacing w:after="200"/>
    </w:pPr>
    <w:rPr>
      <w:rFonts w:asciiTheme="minorHAnsi" w:eastAsiaTheme="minorHAnsi" w:hAnsiTheme="minorHAnsi" w:cstheme="minorBidi"/>
      <w:sz w:val="20"/>
      <w:szCs w:val="20"/>
      <w:lang w:val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F78A7"/>
    <w:rPr>
      <w:rFonts w:asciiTheme="minorHAnsi" w:eastAsiaTheme="minorHAnsi" w:hAnsiTheme="minorHAnsi" w:cstheme="minorBidi"/>
      <w:lang w:eastAsia="en-US"/>
    </w:rPr>
  </w:style>
  <w:style w:type="character" w:styleId="Zstupntext">
    <w:name w:val="Placeholder Text"/>
    <w:basedOn w:val="Standardnpsmoodstavce"/>
    <w:uiPriority w:val="99"/>
    <w:semiHidden/>
    <w:rsid w:val="00FF78A7"/>
    <w:rPr>
      <w:color w:val="808080"/>
    </w:rPr>
  </w:style>
  <w:style w:type="paragraph" w:styleId="Textbubliny">
    <w:name w:val="Balloon Text"/>
    <w:basedOn w:val="Normln"/>
    <w:link w:val="TextbublinyChar"/>
    <w:rsid w:val="00FF78A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FF78A7"/>
    <w:rPr>
      <w:rFonts w:ascii="Segoe UI" w:hAnsi="Segoe UI" w:cs="Segoe UI"/>
      <w:sz w:val="18"/>
      <w:szCs w:val="18"/>
      <w:lang w:val="en-US" w:eastAsia="en-US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A6F72"/>
    <w:rPr>
      <w:color w:val="808080"/>
      <w:shd w:val="clear" w:color="auto" w:fill="E6E6E6"/>
    </w:rPr>
  </w:style>
  <w:style w:type="paragraph" w:styleId="z-Zatekformule">
    <w:name w:val="HTML Top of Form"/>
    <w:basedOn w:val="Normln"/>
    <w:next w:val="Normln"/>
    <w:link w:val="z-ZatekformuleChar"/>
    <w:hidden/>
    <w:rsid w:val="007F26C8"/>
    <w:pPr>
      <w:pBdr>
        <w:bottom w:val="single" w:sz="6" w:space="1" w:color="auto"/>
      </w:pBdr>
      <w:spacing w:after="0"/>
      <w:jc w:val="center"/>
    </w:pPr>
    <w:rPr>
      <w:rFonts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rsid w:val="007F26C8"/>
    <w:rPr>
      <w:rFonts w:ascii="Arial" w:hAnsi="Arial" w:cs="Arial"/>
      <w:vanish/>
      <w:sz w:val="16"/>
      <w:szCs w:val="16"/>
      <w:lang w:val="en-US" w:eastAsia="en-US"/>
    </w:rPr>
  </w:style>
  <w:style w:type="paragraph" w:styleId="z-Konecformule">
    <w:name w:val="HTML Bottom of Form"/>
    <w:basedOn w:val="Normln"/>
    <w:next w:val="Normln"/>
    <w:link w:val="z-KonecformuleChar"/>
    <w:hidden/>
    <w:rsid w:val="007F26C8"/>
    <w:pPr>
      <w:pBdr>
        <w:top w:val="single" w:sz="6" w:space="1" w:color="auto"/>
      </w:pBdr>
      <w:spacing w:after="0"/>
      <w:jc w:val="center"/>
    </w:pPr>
    <w:rPr>
      <w:rFonts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rsid w:val="007F26C8"/>
    <w:rPr>
      <w:rFonts w:ascii="Arial" w:hAnsi="Arial" w:cs="Arial"/>
      <w:vanish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hod@svotaplast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dmila\Desktop\exceland_&#353;ablon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0058B0C71864DA88A707630DED6C7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FCFF9D-867A-45D7-A590-971B2306889C}"/>
      </w:docPartPr>
      <w:docPartBody>
        <w:p w:rsidR="00FA7008" w:rsidRDefault="00FA7008" w:rsidP="00FA7008">
          <w:pPr>
            <w:pStyle w:val="50058B0C71864DA88A707630DED6C7FC"/>
          </w:pPr>
          <w:r w:rsidRPr="00112588">
            <w:rPr>
              <w:rStyle w:val="Zstupntext"/>
            </w:rPr>
            <w:t>Klepněte sem a zadejte datum.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A7008"/>
    <w:rsid w:val="00517BA3"/>
    <w:rsid w:val="00683669"/>
    <w:rsid w:val="00EC36CB"/>
    <w:rsid w:val="00FA7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C36C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A7008"/>
    <w:rPr>
      <w:color w:val="808080"/>
    </w:rPr>
  </w:style>
  <w:style w:type="paragraph" w:customStyle="1" w:styleId="50058B0C71864DA88A707630DED6C7FC">
    <w:name w:val="50058B0C71864DA88A707630DED6C7FC"/>
    <w:rsid w:val="00FA7008"/>
  </w:style>
  <w:style w:type="paragraph" w:customStyle="1" w:styleId="3BA3B7A5E278466585A757658B1B1BE5">
    <w:name w:val="3BA3B7A5E278466585A757658B1B1BE5"/>
    <w:rsid w:val="00FA7008"/>
  </w:style>
  <w:style w:type="paragraph" w:customStyle="1" w:styleId="B0E8C949FFA541829D896C6B4230EA86">
    <w:name w:val="B0E8C949FFA541829D896C6B4230EA86"/>
    <w:rsid w:val="00FA7008"/>
  </w:style>
  <w:style w:type="paragraph" w:customStyle="1" w:styleId="F36FA35539F74EEC8FD791E1ED0EBD1B">
    <w:name w:val="F36FA35539F74EEC8FD791E1ED0EBD1B"/>
    <w:rsid w:val="00FA7008"/>
  </w:style>
  <w:style w:type="paragraph" w:customStyle="1" w:styleId="0334630E82984AEF9BA5252AA00F3E02">
    <w:name w:val="0334630E82984AEF9BA5252AA00F3E02"/>
    <w:rsid w:val="00FA700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D8B36-9698-416B-B759-984E32161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exceland_šablona</Template>
  <TotalTime>1</TotalTime>
  <Pages>1</Pages>
  <Words>98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Contract Template</vt:lpstr>
      <vt:lpstr>Contract Template</vt:lpstr>
    </vt:vector>
  </TitlesOfParts>
  <Company>Bili International</Company>
  <LinksUpToDate>false</LinksUpToDate>
  <CharactersWithSpaces>681</CharactersWithSpaces>
  <SharedDoc>false</SharedDoc>
  <HLinks>
    <vt:vector size="150" baseType="variant">
      <vt:variant>
        <vt:i4>1441855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_Toc495878987</vt:lpwstr>
      </vt:variant>
      <vt:variant>
        <vt:i4>1441855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_Toc495878986</vt:lpwstr>
      </vt:variant>
      <vt:variant>
        <vt:i4>1441855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_Toc495878985</vt:lpwstr>
      </vt:variant>
      <vt:variant>
        <vt:i4>1441855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_Toc495878984</vt:lpwstr>
      </vt:variant>
      <vt:variant>
        <vt:i4>1441855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_Toc495878983</vt:lpwstr>
      </vt:variant>
      <vt:variant>
        <vt:i4>1441855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_Toc495878982</vt:lpwstr>
      </vt:variant>
      <vt:variant>
        <vt:i4>1441855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_Toc495878981</vt:lpwstr>
      </vt:variant>
      <vt:variant>
        <vt:i4>1441855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_Toc495878980</vt:lpwstr>
      </vt:variant>
      <vt:variant>
        <vt:i4>1638463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_Toc495878979</vt:lpwstr>
      </vt:variant>
      <vt:variant>
        <vt:i4>1638463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_Toc495878978</vt:lpwstr>
      </vt:variant>
      <vt:variant>
        <vt:i4>1638463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_Toc495878977</vt:lpwstr>
      </vt:variant>
      <vt:variant>
        <vt:i4>1638463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_Toc495878976</vt:lpwstr>
      </vt:variant>
      <vt:variant>
        <vt:i4>1638463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_Toc495878975</vt:lpwstr>
      </vt:variant>
      <vt:variant>
        <vt:i4>1638463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_Toc495878974</vt:lpwstr>
      </vt:variant>
      <vt:variant>
        <vt:i4>1638463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_Toc495878973</vt:lpwstr>
      </vt:variant>
      <vt:variant>
        <vt:i4>1638463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_Toc495878972</vt:lpwstr>
      </vt:variant>
      <vt:variant>
        <vt:i4>1638463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_Toc495878971</vt:lpwstr>
      </vt:variant>
      <vt:variant>
        <vt:i4>1638463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_Toc495878970</vt:lpwstr>
      </vt:variant>
      <vt:variant>
        <vt:i4>1572927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_Toc495878969</vt:lpwstr>
      </vt:variant>
      <vt:variant>
        <vt:i4>1572927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_Toc495878968</vt:lpwstr>
      </vt:variant>
      <vt:variant>
        <vt:i4>1572927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_Toc495878967</vt:lpwstr>
      </vt:variant>
      <vt:variant>
        <vt:i4>1572927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_Toc495878966</vt:lpwstr>
      </vt:variant>
      <vt:variant>
        <vt:i4>1572927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_Toc495878965</vt:lpwstr>
      </vt:variant>
      <vt:variant>
        <vt:i4>1572927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_Toc495878964</vt:lpwstr>
      </vt:variant>
      <vt:variant>
        <vt:i4>1572927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_Toc495878963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Template</dc:title>
  <dc:creator>Ludmila Malinová</dc:creator>
  <cp:lastModifiedBy>tech</cp:lastModifiedBy>
  <cp:revision>2</cp:revision>
  <cp:lastPrinted>2008-01-18T08:23:00Z</cp:lastPrinted>
  <dcterms:created xsi:type="dcterms:W3CDTF">2023-05-18T12:45:00Z</dcterms:created>
  <dcterms:modified xsi:type="dcterms:W3CDTF">2023-05-18T12:45:00Z</dcterms:modified>
</cp:coreProperties>
</file>